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624922235"/>
        <w:docPartObj>
          <w:docPartGallery w:val="Cover Pages"/>
          <w:docPartUnique/>
        </w:docPartObj>
      </w:sdtPr>
      <w:sdtEndPr/>
      <w:sdtContent>
        <w:p w:rsidR="00BB2602" w:rsidRPr="00D82E1B" w:rsidRDefault="00BB2602" w:rsidP="00BB2602">
          <w:pPr>
            <w:spacing w:line="360" w:lineRule="auto"/>
          </w:pPr>
        </w:p>
        <w:p w:rsidR="00BB2602" w:rsidRPr="00D82E1B" w:rsidRDefault="00BB2602" w:rsidP="00BB2602">
          <w:pPr>
            <w:spacing w:line="360" w:lineRule="auto"/>
          </w:pPr>
          <w:r w:rsidRPr="00D82E1B">
            <w:rPr>
              <w:noProof/>
              <w:color w:val="FFFFFF"/>
              <w:sz w:val="20"/>
            </w:rPr>
            <w:drawing>
              <wp:inline distT="0" distB="0" distL="0" distR="0" wp14:anchorId="30D48DF9" wp14:editId="655768B0">
                <wp:extent cx="3381375" cy="1028700"/>
                <wp:effectExtent l="0" t="0" r="9525" b="0"/>
                <wp:docPr id="7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13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82E1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BECD7E6" wp14:editId="68235C2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2165" cy="10137140"/>
                    <wp:effectExtent l="0" t="0" r="18415" b="15240"/>
                    <wp:wrapNone/>
                    <wp:docPr id="24" name="Groe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2165" cy="1013714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B2602" w:rsidRPr="003E0207" w:rsidRDefault="006254FB" w:rsidP="00BB2602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Inhoud en gewicht</w:t>
                                    </w:r>
                                  </w:p>
                                  <w:p w:rsidR="00BB2602" w:rsidRPr="000837AC" w:rsidRDefault="00BB2602" w:rsidP="00BB2602">
                                    <w:pPr>
                                      <w:pStyle w:val="Geenafstand"/>
                                      <w:ind w:left="720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0"/>
                                        <w:szCs w:val="80"/>
                                      </w:rPr>
                                    </w:pPr>
                                  </w:p>
                                  <w:p w:rsidR="00BB2602" w:rsidRPr="009A131C" w:rsidRDefault="00BB2602" w:rsidP="00BB2602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8"/>
                                        <w:szCs w:val="80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52"/>
                                        <w:szCs w:val="40"/>
                                      </w:rPr>
                                      <w:alias w:val="Ondertitel"/>
                                      <w:id w:val="16962284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BB2602" w:rsidRPr="009A131C" w:rsidRDefault="00BB2602" w:rsidP="00BB2602">
                                        <w:pPr>
                                          <w:pStyle w:val="Geenafstand"/>
                                          <w:jc w:val="center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9A131C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BB2602" w:rsidRPr="009A131C" w:rsidRDefault="00BB2602" w:rsidP="00BB2602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28"/>
                                      </w:rPr>
                                      <w:alias w:val="Samenvatting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BB2602" w:rsidRPr="009A131C" w:rsidRDefault="00BB2602" w:rsidP="00BB2602">
                                        <w:pPr>
                                          <w:pStyle w:val="Geenafstand"/>
                                          <w:jc w:val="center"/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</w:rPr>
                                        </w:pPr>
                                        <w:r w:rsidRPr="009A131C">
                                          <w:rPr>
                                            <w:rFonts w:ascii="Segoe Print" w:hAnsi="Segoe Print"/>
                                            <w:color w:val="FFFFFF" w:themeColor="background1"/>
                                            <w:sz w:val="28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BB2602" w:rsidRPr="009A131C" w:rsidRDefault="00BB2602" w:rsidP="00BB2602">
                                    <w:pPr>
                                      <w:pStyle w:val="Geenafstand"/>
                                      <w:jc w:val="center"/>
                                      <w:rPr>
                                        <w:rFonts w:ascii="Segoe Print" w:hAnsi="Segoe Print"/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Jaar"/>
                                      <w:id w:val="169622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nl-NL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BB2602" w:rsidRDefault="00BB2602" w:rsidP="00BB2602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156F0" w:rsidRPr="003E0207" w:rsidRDefault="00A156F0" w:rsidP="00BB2602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="Segoe Print" w:hAnsi="Segoe Print"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ep 24" o:spid="_x0000_s1026" style="position:absolute;margin-left:0;margin-top:0;width:563.95pt;height:798.2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p w:rsidR="00BB2602" w:rsidRPr="003E0207" w:rsidRDefault="006254FB" w:rsidP="00BB2602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Segoe Print" w:hAnsi="Segoe Print"/>
                                  <w:color w:val="FFFFFF" w:themeColor="background1"/>
                                  <w:sz w:val="80"/>
                                  <w:szCs w:val="80"/>
                                </w:rPr>
                                <w:t>Inhoud en gewicht</w:t>
                              </w:r>
                            </w:p>
                            <w:p w:rsidR="00BB2602" w:rsidRPr="000837AC" w:rsidRDefault="00BB2602" w:rsidP="00BB2602">
                              <w:pPr>
                                <w:pStyle w:val="Geenafstand"/>
                                <w:ind w:left="720"/>
                                <w:rPr>
                                  <w:rFonts w:ascii="Segoe Print" w:hAnsi="Segoe Print"/>
                                  <w:color w:val="FFFFFF" w:themeColor="background1"/>
                                  <w:sz w:val="40"/>
                                  <w:szCs w:val="80"/>
                                </w:rPr>
                              </w:pPr>
                            </w:p>
                            <w:p w:rsidR="00BB2602" w:rsidRPr="009A131C" w:rsidRDefault="00BB2602" w:rsidP="00BB2602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  <w:sz w:val="48"/>
                                  <w:szCs w:val="80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52"/>
                                  <w:szCs w:val="40"/>
                                </w:rPr>
                                <w:alias w:val="Ondertitel"/>
                                <w:id w:val="1696228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BB2602" w:rsidRPr="009A131C" w:rsidRDefault="00BB2602" w:rsidP="00BB2602">
                                  <w:pPr>
                                    <w:pStyle w:val="Geenafstand"/>
                                    <w:jc w:val="center"/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A131C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BB2602" w:rsidRPr="009A131C" w:rsidRDefault="00BB2602" w:rsidP="00BB2602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Segoe Print" w:hAnsi="Segoe Print"/>
                                  <w:color w:val="FFFFFF" w:themeColor="background1"/>
                                  <w:sz w:val="28"/>
                                </w:rPr>
                                <w:alias w:val="Samenvatting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BB2602" w:rsidRPr="009A131C" w:rsidRDefault="00BB2602" w:rsidP="00BB2602">
                                  <w:pPr>
                                    <w:pStyle w:val="Geenafstand"/>
                                    <w:jc w:val="center"/>
                                    <w:rPr>
                                      <w:rFonts w:ascii="Segoe Print" w:hAnsi="Segoe Print"/>
                                      <w:color w:val="FFFFFF" w:themeColor="background1"/>
                                    </w:rPr>
                                  </w:pPr>
                                  <w:r w:rsidRPr="009A131C">
                                    <w:rPr>
                                      <w:rFonts w:ascii="Segoe Print" w:hAnsi="Segoe Print"/>
                                      <w:color w:val="FFFFFF" w:themeColor="background1"/>
                                      <w:sz w:val="28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BB2602" w:rsidRPr="009A131C" w:rsidRDefault="00BB2602" w:rsidP="00BB2602">
                              <w:pPr>
                                <w:pStyle w:val="Geenafstand"/>
                                <w:jc w:val="center"/>
                                <w:rPr>
                                  <w:rFonts w:ascii="Segoe Print" w:hAnsi="Segoe Print"/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Jaar"/>
                                <w:id w:val="169622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BB2602" w:rsidRDefault="00BB2602" w:rsidP="00BB260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p w:rsidR="00A156F0" w:rsidRPr="003E0207" w:rsidRDefault="00A156F0" w:rsidP="00BB2602">
                              <w:pPr>
                                <w:pStyle w:val="Geenafstand"/>
                                <w:jc w:val="right"/>
                                <w:rPr>
                                  <w:rFonts w:ascii="Segoe Print" w:hAnsi="Segoe Print"/>
                                  <w:color w:val="FFFFFF" w:themeColor="background1"/>
                                  <w:sz w:val="4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BB2602" w:rsidRPr="00D82E1B" w:rsidRDefault="00BB2602" w:rsidP="00BB2602">
          <w:pPr>
            <w:spacing w:line="36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CE5B481" wp14:editId="134AAFB4">
                    <wp:simplePos x="0" y="0"/>
                    <wp:positionH relativeFrom="column">
                      <wp:posOffset>-642620</wp:posOffset>
                    </wp:positionH>
                    <wp:positionV relativeFrom="paragraph">
                      <wp:posOffset>7058660</wp:posOffset>
                    </wp:positionV>
                    <wp:extent cx="1800000" cy="720000"/>
                    <wp:effectExtent l="0" t="0" r="10160" b="23495"/>
                    <wp:wrapNone/>
                    <wp:docPr id="2" name="Rechthoe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00000" cy="720000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 w="317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hthoek 2" o:spid="_x0000_s1026" style="position:absolute;margin-left:-50.6pt;margin-top:555.8pt;width:141.75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" strokecolor="black [3200]" strokeweight=".25pt">
                    <v:fill r:id="rId10" o:title="" recolor="t" rotate="t" type="frame"/>
                  </v:rect>
                </w:pict>
              </mc:Fallback>
            </mc:AlternateContent>
          </w:r>
          <w:r w:rsidRPr="00D82E1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43432A" wp14:editId="367473A1">
                    <wp:simplePos x="0" y="0"/>
                    <wp:positionH relativeFrom="margin">
                      <wp:posOffset>2274570</wp:posOffset>
                    </wp:positionH>
                    <wp:positionV relativeFrom="margin">
                      <wp:posOffset>3912870</wp:posOffset>
                    </wp:positionV>
                    <wp:extent cx="3257550" cy="1276350"/>
                    <wp:effectExtent l="0" t="0" r="19050" b="19050"/>
                    <wp:wrapSquare wrapText="bothSides"/>
                    <wp:docPr id="3" name="Afgeronde rechtho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57550" cy="12763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B2602" w:rsidRPr="009A131C" w:rsidRDefault="00BB2602" w:rsidP="00BB2602">
                                <w:pPr>
                                  <w:jc w:val="center"/>
                                  <w:rPr>
                                    <w:rFonts w:ascii="Segoe Print" w:hAnsi="Segoe Print"/>
                                    <w:sz w:val="40"/>
                                  </w:rPr>
                                </w:pPr>
                                <w:r w:rsidRPr="009A131C">
                                  <w:rPr>
                                    <w:rFonts w:ascii="Segoe Print" w:hAnsi="Segoe Print"/>
                                    <w:sz w:val="40"/>
                                  </w:rPr>
                                  <w:t>Dit bundeltje is van</w:t>
                                </w:r>
                              </w:p>
                              <w:p w:rsidR="00BB2602" w:rsidRPr="009A131C" w:rsidRDefault="00BB2602" w:rsidP="00BB2602">
                                <w:pPr>
                                  <w:jc w:val="center"/>
                                  <w:rPr>
                                    <w:rFonts w:ascii="Segoe Print" w:hAnsi="Segoe Print"/>
                                    <w:sz w:val="28"/>
                                  </w:rPr>
                                </w:pPr>
                                <w:r w:rsidRPr="009A131C">
                                  <w:rPr>
                                    <w:rFonts w:ascii="Segoe Print" w:hAnsi="Segoe Print"/>
                                    <w:sz w:val="28"/>
                                  </w:rPr>
                                  <w:t>_________________________________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fgeronde rechthoek 3" o:spid="_x0000_s1044" style="position:absolute;margin-left:179.1pt;margin-top:308.1pt;width:256.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" fillcolor="white [3212]">
                    <v:textbox>
                      <w:txbxContent>
                        <w:p w:rsidR="00BB2602" w:rsidRPr="009A131C" w:rsidRDefault="00BB2602" w:rsidP="00BB2602">
                          <w:pPr>
                            <w:jc w:val="center"/>
                            <w:rPr>
                              <w:rFonts w:ascii="Segoe Print" w:hAnsi="Segoe Print"/>
                              <w:sz w:val="40"/>
                            </w:rPr>
                          </w:pPr>
                          <w:r w:rsidRPr="009A131C">
                            <w:rPr>
                              <w:rFonts w:ascii="Segoe Print" w:hAnsi="Segoe Print"/>
                              <w:sz w:val="40"/>
                            </w:rPr>
                            <w:t>Dit bundeltje is van</w:t>
                          </w:r>
                        </w:p>
                        <w:p w:rsidR="00BB2602" w:rsidRPr="009A131C" w:rsidRDefault="00BB2602" w:rsidP="00BB2602">
                          <w:pPr>
                            <w:jc w:val="center"/>
                            <w:rPr>
                              <w:rFonts w:ascii="Segoe Print" w:hAnsi="Segoe Print"/>
                              <w:sz w:val="28"/>
                            </w:rPr>
                          </w:pPr>
                          <w:r w:rsidRPr="009A131C">
                            <w:rPr>
                              <w:rFonts w:ascii="Segoe Print" w:hAnsi="Segoe Print"/>
                              <w:sz w:val="28"/>
                            </w:rPr>
                            <w:t>_________________________________</w:t>
                          </w:r>
                        </w:p>
                      </w:txbxContent>
                    </v:textbox>
                    <w10:wrap type="square" anchorx="margin" anchory="margin"/>
                  </v:roundrect>
                </w:pict>
              </mc:Fallback>
            </mc:AlternateContent>
          </w:r>
          <w:r w:rsidRPr="00D82E1B">
            <w:br w:type="page"/>
          </w:r>
        </w:p>
      </w:sdtContent>
    </w:sdt>
    <w:p w:rsidR="006254FB" w:rsidRPr="006254FB" w:rsidRDefault="006254FB" w:rsidP="006254FB">
      <w:pPr>
        <w:pStyle w:val="GKondertitel"/>
        <w:rPr>
          <w:rFonts w:ascii="Segoe Print" w:hAnsi="Segoe Print"/>
        </w:rPr>
      </w:pPr>
      <w:r w:rsidRPr="006254FB">
        <w:rPr>
          <w:rFonts w:ascii="Segoe Print" w:hAnsi="Segoe Print"/>
          <w:noProof/>
          <w:lang w:eastAsia="nl-BE"/>
        </w:rPr>
        <w:lastRenderedPageBreak/>
        <w:drawing>
          <wp:anchor distT="0" distB="0" distL="114300" distR="114300" simplePos="0" relativeHeight="251671552" behindDoc="1" locked="0" layoutInCell="1" allowOverlap="1" wp14:anchorId="41C716F0" wp14:editId="0DC7C0CB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80" name="Afbeelding 380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4FB">
        <w:rPr>
          <w:rFonts w:ascii="Segoe Print" w:hAnsi="Segoe Print"/>
        </w:rPr>
        <w:t>Zet een kruisje voor de opdracht die je opgelost hebt.</w:t>
      </w:r>
    </w:p>
    <w:p w:rsidR="006254FB" w:rsidRDefault="006254FB" w:rsidP="006254FB">
      <w:pPr>
        <w:pStyle w:val="GKstandaard"/>
      </w:pPr>
    </w:p>
    <w:p w:rsidR="006254FB" w:rsidRDefault="006254FB" w:rsidP="006254FB">
      <w:pPr>
        <w:pStyle w:val="GKstandaard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A9483" wp14:editId="0720638C">
                <wp:simplePos x="0" y="0"/>
                <wp:positionH relativeFrom="column">
                  <wp:posOffset>5386705</wp:posOffset>
                </wp:positionH>
                <wp:positionV relativeFrom="paragraph">
                  <wp:posOffset>203200</wp:posOffset>
                </wp:positionV>
                <wp:extent cx="514350" cy="371475"/>
                <wp:effectExtent l="57150" t="38100" r="76200" b="104775"/>
                <wp:wrapNone/>
                <wp:docPr id="366" name="Afgeronde rechthoek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B50860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66" o:spid="_x0000_s1045" style="position:absolute;margin-left:424.15pt;margin-top:16pt;width:40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>
                        <w:t>/</w:t>
                      </w:r>
                      <w:r w:rsidR="00B50860"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54FB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F3506" wp14:editId="08721255">
                <wp:simplePos x="0" y="0"/>
                <wp:positionH relativeFrom="column">
                  <wp:posOffset>5386705</wp:posOffset>
                </wp:positionH>
                <wp:positionV relativeFrom="paragraph">
                  <wp:posOffset>412115</wp:posOffset>
                </wp:positionV>
                <wp:extent cx="514350" cy="371475"/>
                <wp:effectExtent l="57150" t="38100" r="76200" b="104775"/>
                <wp:wrapNone/>
                <wp:docPr id="371" name="Afgeronde rechthoek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 w:rsidRPr="005F4F53">
                              <w:t>/</w:t>
                            </w:r>
                            <w:r w:rsidR="00977B0D"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1" o:spid="_x0000_s1046" style="position:absolute;left:0;text-align:left;margin-left:424.15pt;margin-top:32.45pt;width:40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 w:rsidRPr="005F4F53">
                        <w:t>/</w:t>
                      </w:r>
                      <w:r w:rsidR="00977B0D"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 xml:space="preserve">Opdracht 1: </w:t>
      </w:r>
      <w:r w:rsidR="00B50860">
        <w:rPr>
          <w:rFonts w:ascii="Verdana" w:hAnsi="Verdana"/>
        </w:rPr>
        <w:t>zoek op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  <w:t>6</w:t>
      </w:r>
    </w:p>
    <w:p w:rsidR="006254FB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27D17" wp14:editId="3255D1E5">
                <wp:simplePos x="0" y="0"/>
                <wp:positionH relativeFrom="column">
                  <wp:posOffset>5386705</wp:posOffset>
                </wp:positionH>
                <wp:positionV relativeFrom="paragraph">
                  <wp:posOffset>426720</wp:posOffset>
                </wp:positionV>
                <wp:extent cx="514350" cy="371475"/>
                <wp:effectExtent l="57150" t="38100" r="76200" b="104775"/>
                <wp:wrapNone/>
                <wp:docPr id="372" name="Afgeronde rechthoek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 w:rsidRPr="005F4F53">
                              <w:t>/</w:t>
                            </w:r>
                            <w:r w:rsidR="00C44970"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2" o:spid="_x0000_s1047" style="position:absolute;left:0;text-align:left;margin-left:424.15pt;margin-top:33.6pt;width:40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 w:rsidRPr="005F4F53">
                        <w:t>/</w:t>
                      </w:r>
                      <w:r w:rsidR="00C44970"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 xml:space="preserve">Opdracht 2: </w:t>
      </w:r>
      <w:r w:rsidR="007722E4">
        <w:rPr>
          <w:rFonts w:ascii="Verdana" w:hAnsi="Verdana"/>
        </w:rPr>
        <w:t>inhoud of gewicht?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  <w:t>7</w:t>
      </w:r>
    </w:p>
    <w:p w:rsidR="006254FB" w:rsidRPr="007D3705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690D9" wp14:editId="12BF8577">
                <wp:simplePos x="0" y="0"/>
                <wp:positionH relativeFrom="column">
                  <wp:posOffset>5386705</wp:posOffset>
                </wp:positionH>
                <wp:positionV relativeFrom="paragraph">
                  <wp:posOffset>431800</wp:posOffset>
                </wp:positionV>
                <wp:extent cx="514350" cy="371475"/>
                <wp:effectExtent l="57150" t="38100" r="76200" b="104775"/>
                <wp:wrapNone/>
                <wp:docPr id="373" name="Afgeronde rechthoek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B32EE3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3" o:spid="_x0000_s1048" style="position:absolute;left:0;text-align:left;margin-left:424.15pt;margin-top:34pt;width:40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>
                        <w:t>/</w:t>
                      </w:r>
                      <w:r w:rsidR="00B32EE3"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 xml:space="preserve">Opdracht 3: </w:t>
      </w:r>
      <w:r w:rsidR="00C44970">
        <w:rPr>
          <w:rFonts w:ascii="Verdana" w:hAnsi="Verdana"/>
        </w:rPr>
        <w:t>Meer of minder dan 1 kg/1 l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  <w:t>8</w:t>
      </w:r>
    </w:p>
    <w:p w:rsidR="006254FB" w:rsidRPr="007D3705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A682D" wp14:editId="564B3BB2">
                <wp:simplePos x="0" y="0"/>
                <wp:positionH relativeFrom="column">
                  <wp:posOffset>5386705</wp:posOffset>
                </wp:positionH>
                <wp:positionV relativeFrom="paragraph">
                  <wp:posOffset>445770</wp:posOffset>
                </wp:positionV>
                <wp:extent cx="514350" cy="371475"/>
                <wp:effectExtent l="57150" t="38100" r="76200" b="104775"/>
                <wp:wrapNone/>
                <wp:docPr id="374" name="Afgeronde rechthoek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1D48EE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4" o:spid="_x0000_s1049" style="position:absolute;left:0;text-align:left;margin-left:424.15pt;margin-top:35.1pt;width:40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>
                        <w:t>/</w:t>
                      </w:r>
                      <w:r w:rsidR="001D48EE"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>Opdracht 4:</w:t>
      </w:r>
      <w:r w:rsidR="00B32EE3">
        <w:rPr>
          <w:rFonts w:ascii="Verdana" w:hAnsi="Verdana"/>
        </w:rPr>
        <w:t xml:space="preserve"> werken met de maatbeker</w:t>
      </w:r>
      <w:r>
        <w:rPr>
          <w:rFonts w:ascii="Verdana" w:hAnsi="Verdana"/>
        </w:rPr>
        <w:tab/>
        <w:t>9</w:t>
      </w:r>
    </w:p>
    <w:p w:rsidR="006254FB" w:rsidRPr="007D3705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97712F" wp14:editId="71DDFA01">
                <wp:simplePos x="0" y="0"/>
                <wp:positionH relativeFrom="column">
                  <wp:posOffset>5386705</wp:posOffset>
                </wp:positionH>
                <wp:positionV relativeFrom="paragraph">
                  <wp:posOffset>469900</wp:posOffset>
                </wp:positionV>
                <wp:extent cx="514350" cy="371475"/>
                <wp:effectExtent l="57150" t="38100" r="76200" b="104775"/>
                <wp:wrapNone/>
                <wp:docPr id="375" name="Afgeronde rechthoek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8615A0"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5" o:spid="_x0000_s1050" style="position:absolute;left:0;text-align:left;margin-left:424.15pt;margin-top:37pt;width:40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>
                        <w:t>/</w:t>
                      </w:r>
                      <w:r w:rsidR="008615A0"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>Opdracht 5:</w:t>
      </w:r>
      <w:r w:rsidR="00B32EE3">
        <w:rPr>
          <w:rFonts w:ascii="Verdana" w:hAnsi="Verdana"/>
        </w:rPr>
        <w:t xml:space="preserve"> werken met de weegschaal</w:t>
      </w:r>
      <w:r w:rsidR="00B32EE3">
        <w:rPr>
          <w:rFonts w:ascii="Verdana" w:hAnsi="Verdana"/>
        </w:rPr>
        <w:tab/>
        <w:t>11</w:t>
      </w:r>
    </w:p>
    <w:p w:rsidR="006254FB" w:rsidRPr="007D3705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9B075" wp14:editId="15F3666D">
                <wp:simplePos x="0" y="0"/>
                <wp:positionH relativeFrom="column">
                  <wp:posOffset>5367655</wp:posOffset>
                </wp:positionH>
                <wp:positionV relativeFrom="paragraph">
                  <wp:posOffset>465455</wp:posOffset>
                </wp:positionV>
                <wp:extent cx="514350" cy="371475"/>
                <wp:effectExtent l="57150" t="38100" r="76200" b="104775"/>
                <wp:wrapNone/>
                <wp:docPr id="376" name="Afgeronde rechthoek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 w:rsidRPr="005F4F53">
                              <w:t>/</w:t>
                            </w:r>
                            <w:r w:rsidR="00C670E0"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6" o:spid="_x0000_s1051" style="position:absolute;left:0;text-align:left;margin-left:422.65pt;margin-top:36.65pt;width:40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 w:rsidRPr="005F4F53">
                        <w:t>/</w:t>
                      </w:r>
                      <w:r w:rsidR="00C670E0"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</w:rPr>
        <w:t>Opdracht 6:</w:t>
      </w:r>
      <w:r w:rsidR="00F446D5">
        <w:rPr>
          <w:rFonts w:ascii="Verdana" w:hAnsi="Verdana"/>
        </w:rPr>
        <w:t xml:space="preserve"> informatiefiches</w:t>
      </w:r>
      <w:r>
        <w:rPr>
          <w:rFonts w:ascii="Verdana" w:hAnsi="Verdana"/>
        </w:rPr>
        <w:tab/>
        <w:t>1</w:t>
      </w:r>
      <w:r w:rsidR="00F446D5">
        <w:rPr>
          <w:rFonts w:ascii="Verdana" w:hAnsi="Verdana"/>
        </w:rPr>
        <w:t>2</w:t>
      </w:r>
    </w:p>
    <w:p w:rsidR="006254FB" w:rsidRPr="007D3705" w:rsidRDefault="006254F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DBEA3E" wp14:editId="49B60F6F">
                <wp:simplePos x="0" y="0"/>
                <wp:positionH relativeFrom="column">
                  <wp:posOffset>5367655</wp:posOffset>
                </wp:positionH>
                <wp:positionV relativeFrom="paragraph">
                  <wp:posOffset>461010</wp:posOffset>
                </wp:positionV>
                <wp:extent cx="514350" cy="371475"/>
                <wp:effectExtent l="57150" t="38100" r="76200" b="104775"/>
                <wp:wrapNone/>
                <wp:docPr id="377" name="Afgeronde rechthoek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4FB" w:rsidRPr="005F4F53" w:rsidRDefault="006254FB" w:rsidP="006254FB">
                            <w:pPr>
                              <w:jc w:val="right"/>
                            </w:pPr>
                            <w:r w:rsidRPr="005F4F53">
                              <w:t>/</w:t>
                            </w:r>
                            <w:r w:rsidR="00B84584"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77" o:spid="_x0000_s1052" style="position:absolute;left:0;text-align:left;margin-left:422.65pt;margin-top:36.3pt;width:40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254FB" w:rsidRPr="005F4F53" w:rsidRDefault="006254FB" w:rsidP="006254FB">
                      <w:pPr>
                        <w:jc w:val="right"/>
                      </w:pPr>
                      <w:r w:rsidRPr="005F4F53">
                        <w:t>/</w:t>
                      </w:r>
                      <w:r w:rsidR="00B84584"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  <w:r w:rsidR="008615A0">
        <w:rPr>
          <w:rFonts w:ascii="Verdana" w:hAnsi="Verdana"/>
        </w:rPr>
        <w:t xml:space="preserve">Opdracht 7: </w:t>
      </w:r>
      <w:r w:rsidR="004C7649">
        <w:rPr>
          <w:rFonts w:ascii="Verdana" w:hAnsi="Verdana"/>
        </w:rPr>
        <w:t>boodschappenlijst opmaken</w:t>
      </w:r>
      <w:r w:rsidR="008615A0">
        <w:rPr>
          <w:rFonts w:ascii="Verdana" w:hAnsi="Verdana"/>
        </w:rPr>
        <w:tab/>
        <w:t>13</w:t>
      </w:r>
    </w:p>
    <w:p w:rsidR="006254FB" w:rsidRDefault="0054692B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469DF5" wp14:editId="5726A1EF">
                <wp:simplePos x="0" y="0"/>
                <wp:positionH relativeFrom="column">
                  <wp:posOffset>5367655</wp:posOffset>
                </wp:positionH>
                <wp:positionV relativeFrom="paragraph">
                  <wp:posOffset>418465</wp:posOffset>
                </wp:positionV>
                <wp:extent cx="514350" cy="371475"/>
                <wp:effectExtent l="57150" t="38100" r="76200" b="104775"/>
                <wp:wrapNone/>
                <wp:docPr id="398" name="Afgeronde rechthoek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92B" w:rsidRPr="005F4F53" w:rsidRDefault="0054692B" w:rsidP="0054692B">
                            <w:pPr>
                              <w:jc w:val="right"/>
                            </w:pPr>
                            <w:r w:rsidRPr="005F4F53">
                              <w:t>/</w:t>
                            </w: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98" o:spid="_x0000_s1053" style="position:absolute;left:0;text-align:left;margin-left:422.65pt;margin-top:32.95pt;width:40.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4692B" w:rsidRPr="005F4F53" w:rsidRDefault="0054692B" w:rsidP="0054692B">
                      <w:pPr>
                        <w:jc w:val="right"/>
                      </w:pPr>
                      <w:r w:rsidRPr="005F4F53">
                        <w:t>/</w:t>
                      </w:r>
                      <w: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="006254FB" w:rsidRPr="003868D7">
        <w:rPr>
          <w:rFonts w:ascii="Verdana" w:hAnsi="Verdana"/>
        </w:rPr>
        <w:t>Opdracht 8:</w:t>
      </w:r>
      <w:r w:rsidR="004C7649">
        <w:rPr>
          <w:rFonts w:ascii="Verdana" w:hAnsi="Verdana"/>
        </w:rPr>
        <w:t xml:space="preserve"> prijzen opzoeken en vergelijken</w:t>
      </w:r>
      <w:r w:rsidR="008615A0">
        <w:rPr>
          <w:rFonts w:ascii="Verdana" w:hAnsi="Verdana"/>
        </w:rPr>
        <w:tab/>
        <w:t>1</w:t>
      </w:r>
      <w:r w:rsidR="00DE55B6">
        <w:rPr>
          <w:rFonts w:ascii="Verdana" w:hAnsi="Verdana"/>
        </w:rPr>
        <w:t>5</w:t>
      </w:r>
    </w:p>
    <w:p w:rsidR="006254FB" w:rsidRDefault="00C61615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F14AC9" wp14:editId="5DCEF1EF">
                <wp:simplePos x="0" y="0"/>
                <wp:positionH relativeFrom="column">
                  <wp:posOffset>5367655</wp:posOffset>
                </wp:positionH>
                <wp:positionV relativeFrom="paragraph">
                  <wp:posOffset>433070</wp:posOffset>
                </wp:positionV>
                <wp:extent cx="514350" cy="371475"/>
                <wp:effectExtent l="57150" t="38100" r="76200" b="104775"/>
                <wp:wrapNone/>
                <wp:docPr id="399" name="Afgeronde rechthoe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615" w:rsidRPr="005F4F53" w:rsidRDefault="00C61615" w:rsidP="00C61615">
                            <w:pPr>
                              <w:jc w:val="right"/>
                            </w:pPr>
                            <w:r w:rsidRPr="005F4F53">
                              <w:t>/</w:t>
                            </w:r>
                            <w:r w:rsidR="005C1E84"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99" o:spid="_x0000_s1054" style="position:absolute;left:0;text-align:left;margin-left:422.65pt;margin-top:34.1pt;width:40.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61615" w:rsidRPr="005F4F53" w:rsidRDefault="00C61615" w:rsidP="00C61615">
                      <w:pPr>
                        <w:jc w:val="right"/>
                      </w:pPr>
                      <w:r w:rsidRPr="005F4F53">
                        <w:t>/</w:t>
                      </w:r>
                      <w:r w:rsidR="005C1E84"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="006254FB">
        <w:rPr>
          <w:rFonts w:ascii="Verdana" w:hAnsi="Verdana"/>
        </w:rPr>
        <w:t>Opdracht 9:</w:t>
      </w:r>
      <w:r w:rsidR="00DE55B6">
        <w:rPr>
          <w:rFonts w:ascii="Verdana" w:hAnsi="Verdana"/>
        </w:rPr>
        <w:t xml:space="preserve"> materialen benoemen</w:t>
      </w:r>
      <w:r w:rsidR="00DE55B6">
        <w:rPr>
          <w:rFonts w:ascii="Verdana" w:hAnsi="Verdana"/>
        </w:rPr>
        <w:tab/>
        <w:t>16</w:t>
      </w:r>
    </w:p>
    <w:p w:rsidR="003F1DE3" w:rsidRPr="007D3705" w:rsidRDefault="003F1DE3" w:rsidP="006254FB">
      <w:pPr>
        <w:pStyle w:val="Lijstalinea"/>
        <w:numPr>
          <w:ilvl w:val="0"/>
          <w:numId w:val="3"/>
        </w:numPr>
        <w:tabs>
          <w:tab w:val="right" w:leader="dot" w:pos="8222"/>
        </w:tabs>
        <w:spacing w:line="720" w:lineRule="auto"/>
        <w:ind w:left="567" w:hanging="567"/>
        <w:rPr>
          <w:rFonts w:ascii="Verdana" w:hAnsi="Verdana"/>
        </w:rPr>
      </w:pPr>
      <w:r>
        <w:rPr>
          <w:rFonts w:ascii="Verdana" w:hAnsi="Verdana"/>
        </w:rPr>
        <w:t xml:space="preserve">Opdracht 10: </w:t>
      </w:r>
      <w:r w:rsidR="00C61615">
        <w:rPr>
          <w:rFonts w:ascii="Verdana" w:hAnsi="Verdana"/>
        </w:rPr>
        <w:t>alfabetisch rangschikken</w:t>
      </w:r>
      <w:r w:rsidR="00C61615">
        <w:rPr>
          <w:rFonts w:ascii="Verdana" w:hAnsi="Verdana"/>
        </w:rPr>
        <w:tab/>
        <w:t>17</w:t>
      </w:r>
    </w:p>
    <w:p w:rsidR="006254FB" w:rsidRPr="007D3705" w:rsidRDefault="006254FB" w:rsidP="006254FB">
      <w:pPr>
        <w:tabs>
          <w:tab w:val="right" w:leader="dot" w:pos="822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FA42F2" wp14:editId="2DE716C8">
            <wp:simplePos x="0" y="0"/>
            <wp:positionH relativeFrom="column">
              <wp:posOffset>-337820</wp:posOffset>
            </wp:positionH>
            <wp:positionV relativeFrom="paragraph">
              <wp:posOffset>326390</wp:posOffset>
            </wp:positionV>
            <wp:extent cx="1628775" cy="1628775"/>
            <wp:effectExtent l="0" t="0" r="9525" b="9525"/>
            <wp:wrapSquare wrapText="bothSides"/>
            <wp:docPr id="381" name="Afbeelding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4FB" w:rsidRDefault="006254FB" w:rsidP="006254FB"/>
    <w:p w:rsidR="006254FB" w:rsidRDefault="006254FB" w:rsidP="006254FB">
      <w:pPr>
        <w:pStyle w:val="GKstandaard"/>
      </w:pPr>
      <w:r>
        <w:t xml:space="preserve">Ga naar </w:t>
      </w:r>
      <w:r w:rsidRPr="00CD4B73">
        <w:rPr>
          <w:b/>
        </w:rPr>
        <w:t>spectrumjufleen.weebly.com</w:t>
      </w:r>
    </w:p>
    <w:p w:rsidR="006254FB" w:rsidRDefault="006254FB" w:rsidP="006254FB">
      <w:pPr>
        <w:pStyle w:val="GKstandaard"/>
      </w:pPr>
      <w:r>
        <w:t>Klik ‘</w:t>
      </w:r>
      <w:r w:rsidR="0025686E">
        <w:t>GASV</w:t>
      </w:r>
      <w:r>
        <w:t>’</w:t>
      </w:r>
      <w:r w:rsidR="0025686E">
        <w:t xml:space="preserve"> - ‘lengte en inhoud’ </w:t>
      </w:r>
      <w:r>
        <w:t>aan.</w:t>
      </w:r>
    </w:p>
    <w:p w:rsidR="0025570C" w:rsidRDefault="006254FB" w:rsidP="006254FB">
      <w:pPr>
        <w:pStyle w:val="GKstandaard"/>
      </w:pPr>
      <w:r>
        <w:t xml:space="preserve">Klik op de </w:t>
      </w:r>
      <w:r w:rsidR="00CE5D80">
        <w:t xml:space="preserve">juiste </w:t>
      </w:r>
      <w:r w:rsidR="00761799">
        <w:t>link.</w:t>
      </w:r>
      <w:bookmarkStart w:id="0" w:name="_GoBack"/>
      <w:bookmarkEnd w:id="0"/>
    </w:p>
    <w:p w:rsidR="0025570C" w:rsidRDefault="0025570C">
      <w:pPr>
        <w:rPr>
          <w:rFonts w:eastAsiaTheme="minorHAnsi"/>
          <w:sz w:val="22"/>
          <w:lang w:eastAsia="en-US"/>
        </w:rPr>
      </w:pPr>
    </w:p>
    <w:p w:rsidR="006254FB" w:rsidRDefault="006254FB" w:rsidP="006254FB">
      <w:pPr>
        <w:pStyle w:val="GKstandaard"/>
      </w:pPr>
    </w:p>
    <w:p w:rsidR="0025570C" w:rsidRDefault="0025570C" w:rsidP="0025570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67D7C3" wp14:editId="52CD4043">
                <wp:simplePos x="0" y="0"/>
                <wp:positionH relativeFrom="column">
                  <wp:posOffset>3081655</wp:posOffset>
                </wp:positionH>
                <wp:positionV relativeFrom="paragraph">
                  <wp:posOffset>452755</wp:posOffset>
                </wp:positionV>
                <wp:extent cx="2751455" cy="609600"/>
                <wp:effectExtent l="0" t="0" r="10795" b="1905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C208C" w:rsidRDefault="0025570C" w:rsidP="0025570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ingrediënten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55" type="#_x0000_t202" style="position:absolute;margin-left:242.65pt;margin-top:35.65pt;width:216.6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">
                <v:textbox>
                  <w:txbxContent>
                    <w:p w:rsidR="0025570C" w:rsidRPr="009C208C" w:rsidRDefault="0025570C" w:rsidP="0025570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ingrediënten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271DD0" wp14:editId="22AF7561">
                <wp:simplePos x="0" y="0"/>
                <wp:positionH relativeFrom="column">
                  <wp:posOffset>-338455</wp:posOffset>
                </wp:positionH>
                <wp:positionV relativeFrom="paragraph">
                  <wp:posOffset>462280</wp:posOffset>
                </wp:positionV>
                <wp:extent cx="2752725" cy="600075"/>
                <wp:effectExtent l="0" t="0" r="28575" b="2857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C208C" w:rsidRDefault="007A4C63" w:rsidP="0025570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materialen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6.65pt;margin-top:36.4pt;width:216.75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">
                <v:textbox>
                  <w:txbxContent>
                    <w:p w:rsidR="0025570C" w:rsidRPr="009C208C" w:rsidRDefault="007A4C63" w:rsidP="0025570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materialen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36C249" wp14:editId="0FC83F44">
                <wp:simplePos x="0" y="0"/>
                <wp:positionH relativeFrom="column">
                  <wp:posOffset>-337820</wp:posOffset>
                </wp:positionH>
                <wp:positionV relativeFrom="paragraph">
                  <wp:posOffset>-433069</wp:posOffset>
                </wp:positionV>
                <wp:extent cx="6496050" cy="685800"/>
                <wp:effectExtent l="0" t="0" r="19050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C208C" w:rsidRDefault="0025570C" w:rsidP="0025570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Broccolisoep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26.6pt;margin-top:-34.1pt;width:511.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">
                <v:textbox>
                  <w:txbxContent>
                    <w:p w:rsidR="0025570C" w:rsidRPr="009C208C" w:rsidRDefault="0025570C" w:rsidP="0025570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Broccolisoep</w:t>
                      </w:r>
                    </w:p>
                  </w:txbxContent>
                </v:textbox>
              </v:shape>
            </w:pict>
          </mc:Fallback>
        </mc:AlternateContent>
      </w:r>
    </w:p>
    <w:p w:rsidR="0025570C" w:rsidRPr="003F1990" w:rsidRDefault="0025570C" w:rsidP="0025570C"/>
    <w:p w:rsidR="0025570C" w:rsidRPr="003F1990" w:rsidRDefault="0025570C" w:rsidP="0025570C"/>
    <w:p w:rsidR="0025570C" w:rsidRPr="003F1990" w:rsidRDefault="0025570C" w:rsidP="0025570C"/>
    <w:p w:rsidR="0025570C" w:rsidRPr="003F1990" w:rsidRDefault="0025570C" w:rsidP="0025570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6D16EE" wp14:editId="401571BE">
                <wp:simplePos x="0" y="0"/>
                <wp:positionH relativeFrom="column">
                  <wp:posOffset>-337820</wp:posOffset>
                </wp:positionH>
                <wp:positionV relativeFrom="paragraph">
                  <wp:posOffset>-1270</wp:posOffset>
                </wp:positionV>
                <wp:extent cx="2752725" cy="3095625"/>
                <wp:effectExtent l="0" t="0" r="28575" b="28575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86340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soeppan</w:t>
                            </w:r>
                          </w:p>
                          <w:p w:rsidR="0025570C" w:rsidRPr="00986340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menglepel</w:t>
                            </w:r>
                          </w:p>
                          <w:p w:rsidR="0025570C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w</w:t>
                            </w:r>
                            <w:r w:rsidRPr="0098634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eegschaal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5570C" w:rsidRPr="00986340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soeptas</w:t>
                            </w:r>
                            <w:proofErr w:type="spellEnd"/>
                          </w:p>
                          <w:p w:rsidR="0025570C" w:rsidRPr="00986340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</w:t>
                            </w:r>
                            <w:r w:rsidRPr="0098634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ardappelmesje</w:t>
                            </w:r>
                          </w:p>
                          <w:p w:rsidR="0025570C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</w:t>
                            </w:r>
                            <w:r w:rsidRPr="0098634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hefmes</w:t>
                            </w:r>
                          </w:p>
                          <w:p w:rsidR="0025570C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eetlepel</w:t>
                            </w:r>
                          </w:p>
                          <w:p w:rsidR="0025570C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maatbeker</w:t>
                            </w:r>
                          </w:p>
                          <w:p w:rsidR="0025570C" w:rsidRPr="00986340" w:rsidRDefault="0025570C" w:rsidP="0090606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58" type="#_x0000_t202" style="position:absolute;margin-left:-26.6pt;margin-top:-.1pt;width:216.75pt;height:24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">
                <v:textbox>
                  <w:txbxContent>
                    <w:p w:rsidR="0025570C" w:rsidRPr="00986340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soeppan</w:t>
                      </w:r>
                    </w:p>
                    <w:p w:rsidR="0025570C" w:rsidRPr="00986340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menglepel</w:t>
                      </w:r>
                    </w:p>
                    <w:p w:rsidR="0025570C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w</w:t>
                      </w:r>
                      <w:r w:rsidRPr="00986340">
                        <w:rPr>
                          <w:rFonts w:ascii="Verdana" w:hAnsi="Verdana"/>
                          <w:sz w:val="24"/>
                          <w:szCs w:val="24"/>
                        </w:rPr>
                        <w:t>eegschaal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5570C" w:rsidRPr="00986340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soeptas</w:t>
                      </w:r>
                      <w:proofErr w:type="spellEnd"/>
                    </w:p>
                    <w:p w:rsidR="0025570C" w:rsidRPr="00986340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</w:t>
                      </w:r>
                      <w:r w:rsidRPr="00986340">
                        <w:rPr>
                          <w:rFonts w:ascii="Verdana" w:hAnsi="Verdana"/>
                          <w:sz w:val="24"/>
                          <w:szCs w:val="24"/>
                        </w:rPr>
                        <w:t>ardappelmesje</w:t>
                      </w:r>
                    </w:p>
                    <w:p w:rsidR="0025570C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c</w:t>
                      </w:r>
                      <w:r w:rsidRPr="00986340">
                        <w:rPr>
                          <w:rFonts w:ascii="Verdana" w:hAnsi="Verdana"/>
                          <w:sz w:val="24"/>
                          <w:szCs w:val="24"/>
                        </w:rPr>
                        <w:t>hefmes</w:t>
                      </w:r>
                    </w:p>
                    <w:p w:rsidR="0025570C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eetlepel</w:t>
                      </w:r>
                    </w:p>
                    <w:p w:rsidR="0025570C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maatbeker</w:t>
                      </w:r>
                    </w:p>
                    <w:p w:rsidR="0025570C" w:rsidRPr="00986340" w:rsidRDefault="0025570C" w:rsidP="0090606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B9523B" wp14:editId="0D944A7F">
                <wp:simplePos x="0" y="0"/>
                <wp:positionH relativeFrom="column">
                  <wp:posOffset>3081655</wp:posOffset>
                </wp:positionH>
                <wp:positionV relativeFrom="paragraph">
                  <wp:posOffset>8255</wp:posOffset>
                </wp:positionV>
                <wp:extent cx="2751455" cy="3086100"/>
                <wp:effectExtent l="0" t="0" r="10795" b="1905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DD5A7D" w:rsidRDefault="0025570C" w:rsidP="00906066">
                            <w:pPr>
                              <w:tabs>
                                <w:tab w:val="left" w:pos="993"/>
                              </w:tabs>
                              <w:spacing w:line="36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4 preien</w:t>
                            </w:r>
                            <w:r>
                              <w:rPr>
                                <w:szCs w:val="24"/>
                              </w:rPr>
                              <w:br/>
                              <w:t>2 takjes selder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 w:rsidRPr="00986340">
                              <w:rPr>
                                <w:szCs w:val="24"/>
                              </w:rPr>
                              <w:t>1 ajuin</w:t>
                            </w:r>
                            <w:r>
                              <w:rPr>
                                <w:szCs w:val="24"/>
                              </w:rPr>
                              <w:br/>
                              <w:t>1 stronk broccoli</w:t>
                            </w:r>
                            <w:r>
                              <w:rPr>
                                <w:szCs w:val="24"/>
                              </w:rPr>
                              <w:br/>
                            </w:r>
                            <w:r w:rsidRPr="00986340">
                              <w:rPr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szCs w:val="24"/>
                              </w:rPr>
                              <w:t>dl room</w:t>
                            </w:r>
                            <w:r>
                              <w:rPr>
                                <w:szCs w:val="24"/>
                              </w:rPr>
                              <w:br/>
                              <w:t>50 g boter</w:t>
                            </w:r>
                            <w:r>
                              <w:rPr>
                                <w:szCs w:val="24"/>
                              </w:rPr>
                              <w:br/>
                              <w:t>1 el bloem</w:t>
                            </w:r>
                            <w:r>
                              <w:rPr>
                                <w:szCs w:val="24"/>
                              </w:rPr>
                              <w:br/>
                              <w:t>2 l</w:t>
                            </w:r>
                            <w:r w:rsidRPr="00986340">
                              <w:rPr>
                                <w:szCs w:val="24"/>
                              </w:rPr>
                              <w:t xml:space="preserve"> kippenbouillon</w:t>
                            </w:r>
                            <w:r>
                              <w:rPr>
                                <w:szCs w:val="24"/>
                              </w:rPr>
                              <w:br/>
                              <w:t>peper en zout</w:t>
                            </w:r>
                            <w:r>
                              <w:rPr>
                                <w:szCs w:val="24"/>
                              </w:rPr>
                              <w:br/>
                              <w:t>tijm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42.65pt;margin-top:.65pt;width:216.65pt;height:2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">
                <v:textbox>
                  <w:txbxContent>
                    <w:p w:rsidR="0025570C" w:rsidRPr="00DD5A7D" w:rsidRDefault="0025570C" w:rsidP="00906066">
                      <w:pPr>
                        <w:tabs>
                          <w:tab w:val="left" w:pos="993"/>
                        </w:tabs>
                        <w:spacing w:line="360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4 preien</w:t>
                      </w:r>
                      <w:r>
                        <w:rPr>
                          <w:szCs w:val="24"/>
                        </w:rPr>
                        <w:br/>
                        <w:t>2 takjes selder</w:t>
                      </w:r>
                      <w:r>
                        <w:rPr>
                          <w:szCs w:val="24"/>
                        </w:rPr>
                        <w:br/>
                      </w:r>
                      <w:r w:rsidRPr="00986340">
                        <w:rPr>
                          <w:szCs w:val="24"/>
                        </w:rPr>
                        <w:t>1 ajuin</w:t>
                      </w:r>
                      <w:r>
                        <w:rPr>
                          <w:szCs w:val="24"/>
                        </w:rPr>
                        <w:br/>
                        <w:t>1 stronk broccoli</w:t>
                      </w:r>
                      <w:r>
                        <w:rPr>
                          <w:szCs w:val="24"/>
                        </w:rPr>
                        <w:br/>
                      </w:r>
                      <w:r w:rsidRPr="00986340">
                        <w:rPr>
                          <w:szCs w:val="24"/>
                        </w:rPr>
                        <w:t xml:space="preserve">2 </w:t>
                      </w:r>
                      <w:r>
                        <w:rPr>
                          <w:szCs w:val="24"/>
                        </w:rPr>
                        <w:t>dl room</w:t>
                      </w:r>
                      <w:r>
                        <w:rPr>
                          <w:szCs w:val="24"/>
                        </w:rPr>
                        <w:br/>
                        <w:t>50 g boter</w:t>
                      </w:r>
                      <w:r>
                        <w:rPr>
                          <w:szCs w:val="24"/>
                        </w:rPr>
                        <w:br/>
                        <w:t>1 el bloem</w:t>
                      </w:r>
                      <w:r>
                        <w:rPr>
                          <w:szCs w:val="24"/>
                        </w:rPr>
                        <w:br/>
                        <w:t>2 l</w:t>
                      </w:r>
                      <w:r w:rsidRPr="00986340">
                        <w:rPr>
                          <w:szCs w:val="24"/>
                        </w:rPr>
                        <w:t xml:space="preserve"> kippenbouillon</w:t>
                      </w:r>
                      <w:r>
                        <w:rPr>
                          <w:szCs w:val="24"/>
                        </w:rPr>
                        <w:br/>
                        <w:t>peper en zout</w:t>
                      </w:r>
                      <w:r>
                        <w:rPr>
                          <w:szCs w:val="24"/>
                        </w:rPr>
                        <w:br/>
                        <w:t>tijm</w:t>
                      </w:r>
                    </w:p>
                  </w:txbxContent>
                </v:textbox>
              </v:shape>
            </w:pict>
          </mc:Fallback>
        </mc:AlternateContent>
      </w:r>
    </w:p>
    <w:p w:rsidR="0025570C" w:rsidRPr="003F1990" w:rsidRDefault="0025570C" w:rsidP="0025570C"/>
    <w:p w:rsidR="0025570C" w:rsidRPr="003F1990" w:rsidRDefault="0025570C" w:rsidP="0025570C"/>
    <w:p w:rsidR="0025570C" w:rsidRPr="003F1990" w:rsidRDefault="0025570C" w:rsidP="0025570C"/>
    <w:p w:rsidR="0025570C" w:rsidRPr="00E260F1" w:rsidRDefault="0025570C" w:rsidP="0025570C">
      <w:pPr>
        <w:rPr>
          <w:sz w:val="36"/>
          <w:szCs w:val="36"/>
        </w:rPr>
      </w:pPr>
    </w:p>
    <w:p w:rsidR="0025570C" w:rsidRPr="003F1990" w:rsidRDefault="0025570C" w:rsidP="0025570C"/>
    <w:p w:rsidR="0025570C" w:rsidRPr="003F1990" w:rsidRDefault="0025570C" w:rsidP="0025570C"/>
    <w:p w:rsidR="0025570C" w:rsidRPr="003F1990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Default="0025570C" w:rsidP="0025570C"/>
    <w:p w:rsidR="0025570C" w:rsidRPr="00986340" w:rsidRDefault="0025570C" w:rsidP="0025570C">
      <w:pPr>
        <w:spacing w:before="120" w:after="120"/>
        <w:rPr>
          <w:szCs w:val="24"/>
        </w:rPr>
      </w:pPr>
    </w:p>
    <w:p w:rsidR="0025570C" w:rsidRPr="003F1990" w:rsidRDefault="0025570C" w:rsidP="0025570C">
      <w:r>
        <w:rPr>
          <w:noProof/>
        </w:rPr>
        <w:drawing>
          <wp:anchor distT="0" distB="0" distL="114300" distR="114300" simplePos="0" relativeHeight="251679744" behindDoc="1" locked="0" layoutInCell="1" allowOverlap="1" wp14:anchorId="51DF4438" wp14:editId="7D490A62">
            <wp:simplePos x="895350" y="6191250"/>
            <wp:positionH relativeFrom="margin">
              <wp:align>center</wp:align>
            </wp:positionH>
            <wp:positionV relativeFrom="margin">
              <wp:align>bottom</wp:align>
            </wp:positionV>
            <wp:extent cx="4791710" cy="3197860"/>
            <wp:effectExtent l="0" t="0" r="8890" b="2540"/>
            <wp:wrapSquare wrapText="bothSides"/>
            <wp:docPr id="9" name="Afbeelding 9" descr="Afbeeldingsresultaat voor broccoliso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roccolisoe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27" cy="32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70C" w:rsidRDefault="0025570C" w:rsidP="006254FB"/>
    <w:p w:rsidR="006254FB" w:rsidRDefault="006254FB" w:rsidP="006254FB"/>
    <w:p w:rsidR="0025570C" w:rsidRDefault="0025570C" w:rsidP="0025570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AB548" wp14:editId="05896526">
                <wp:simplePos x="0" y="0"/>
                <wp:positionH relativeFrom="column">
                  <wp:posOffset>3081655</wp:posOffset>
                </wp:positionH>
                <wp:positionV relativeFrom="paragraph">
                  <wp:posOffset>452755</wp:posOffset>
                </wp:positionV>
                <wp:extent cx="2751455" cy="609600"/>
                <wp:effectExtent l="0" t="0" r="10795" b="19050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C208C" w:rsidRDefault="0025570C" w:rsidP="0025570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ingrediënten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42.65pt;margin-top:35.65pt;width:216.6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">
                <v:textbox>
                  <w:txbxContent>
                    <w:p w:rsidR="0025570C" w:rsidRPr="009C208C" w:rsidRDefault="0025570C" w:rsidP="0025570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ingrediënten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FA1C0E" wp14:editId="5012EFDF">
                <wp:simplePos x="0" y="0"/>
                <wp:positionH relativeFrom="column">
                  <wp:posOffset>-338455</wp:posOffset>
                </wp:positionH>
                <wp:positionV relativeFrom="paragraph">
                  <wp:posOffset>462280</wp:posOffset>
                </wp:positionV>
                <wp:extent cx="2752725" cy="600075"/>
                <wp:effectExtent l="0" t="0" r="28575" b="28575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C208C" w:rsidRDefault="007A4C63" w:rsidP="0025570C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materialen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26.65pt;margin-top:36.4pt;width:216.75pt;height:4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">
                <v:textbox>
                  <w:txbxContent>
                    <w:p w:rsidR="0025570C" w:rsidRPr="009C208C" w:rsidRDefault="007A4C63" w:rsidP="0025570C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materialen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890CFE" wp14:editId="01C421A0">
                <wp:simplePos x="0" y="0"/>
                <wp:positionH relativeFrom="column">
                  <wp:posOffset>-337820</wp:posOffset>
                </wp:positionH>
                <wp:positionV relativeFrom="paragraph">
                  <wp:posOffset>-433069</wp:posOffset>
                </wp:positionV>
                <wp:extent cx="6496050" cy="685800"/>
                <wp:effectExtent l="0" t="0" r="19050" b="19050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5119AE" w:rsidRDefault="0025570C" w:rsidP="0025570C">
                            <w:pPr>
                              <w:jc w:val="center"/>
                              <w:rPr>
                                <w:sz w:val="96"/>
                                <w:szCs w:val="72"/>
                              </w:rPr>
                            </w:pPr>
                            <w:r w:rsidRPr="005119AE">
                              <w:rPr>
                                <w:sz w:val="72"/>
                                <w:szCs w:val="56"/>
                              </w:rPr>
                              <w:t>Gepaneerde kip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26.6pt;margin-top:-34.1pt;width:511.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">
                <v:textbox>
                  <w:txbxContent>
                    <w:p w:rsidR="0025570C" w:rsidRPr="005119AE" w:rsidRDefault="0025570C" w:rsidP="0025570C">
                      <w:pPr>
                        <w:jc w:val="center"/>
                        <w:rPr>
                          <w:sz w:val="96"/>
                          <w:szCs w:val="72"/>
                        </w:rPr>
                      </w:pPr>
                      <w:r w:rsidRPr="005119AE">
                        <w:rPr>
                          <w:sz w:val="72"/>
                          <w:szCs w:val="56"/>
                        </w:rPr>
                        <w:t>Gepaneerde kip</w:t>
                      </w:r>
                    </w:p>
                  </w:txbxContent>
                </v:textbox>
              </v:shape>
            </w:pict>
          </mc:Fallback>
        </mc:AlternateContent>
      </w:r>
    </w:p>
    <w:p w:rsidR="0025570C" w:rsidRPr="003F1990" w:rsidRDefault="0025570C" w:rsidP="0025570C"/>
    <w:p w:rsidR="0025570C" w:rsidRPr="003F1990" w:rsidRDefault="0025570C" w:rsidP="0025570C"/>
    <w:p w:rsidR="0025570C" w:rsidRPr="003F1990" w:rsidRDefault="0025570C" w:rsidP="0025570C"/>
    <w:p w:rsidR="0025570C" w:rsidRPr="003F1990" w:rsidRDefault="00906066" w:rsidP="0025570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789878" wp14:editId="317E0A96">
                <wp:simplePos x="0" y="0"/>
                <wp:positionH relativeFrom="column">
                  <wp:posOffset>-337820</wp:posOffset>
                </wp:positionH>
                <wp:positionV relativeFrom="paragraph">
                  <wp:posOffset>3175</wp:posOffset>
                </wp:positionV>
                <wp:extent cx="2752725" cy="1085850"/>
                <wp:effectExtent l="0" t="0" r="28575" b="1905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Default="00906066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braadpan</w:t>
                            </w:r>
                          </w:p>
                          <w:p w:rsidR="0025570C" w:rsidRDefault="00906066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k</w:t>
                            </w:r>
                            <w:r w:rsidR="0025570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lopper</w:t>
                            </w:r>
                          </w:p>
                          <w:p w:rsidR="0025570C" w:rsidRDefault="0025570C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bakplaat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63" type="#_x0000_t202" style="position:absolute;margin-left:-26.6pt;margin-top:.25pt;width:216.7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">
                <v:textbox>
                  <w:txbxContent>
                    <w:p w:rsidR="0025570C" w:rsidRDefault="00906066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braadpan</w:t>
                      </w:r>
                    </w:p>
                    <w:p w:rsidR="0025570C" w:rsidRDefault="00906066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k</w:t>
                      </w:r>
                      <w:r w:rsidR="0025570C">
                        <w:rPr>
                          <w:rFonts w:ascii="Verdana" w:hAnsi="Verdana"/>
                          <w:sz w:val="24"/>
                          <w:szCs w:val="24"/>
                        </w:rPr>
                        <w:t>lopper</w:t>
                      </w:r>
                    </w:p>
                    <w:p w:rsidR="0025570C" w:rsidRDefault="0025570C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bakplaat</w:t>
                      </w:r>
                    </w:p>
                  </w:txbxContent>
                </v:textbox>
              </v:shape>
            </w:pict>
          </mc:Fallback>
        </mc:AlternateContent>
      </w:r>
      <w:r w:rsidR="0025570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2941E2" wp14:editId="76D13F5C">
                <wp:simplePos x="0" y="0"/>
                <wp:positionH relativeFrom="column">
                  <wp:posOffset>3081655</wp:posOffset>
                </wp:positionH>
                <wp:positionV relativeFrom="paragraph">
                  <wp:posOffset>12700</wp:posOffset>
                </wp:positionV>
                <wp:extent cx="2751455" cy="2038350"/>
                <wp:effectExtent l="0" t="0" r="10795" b="1905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0C" w:rsidRPr="009B468D" w:rsidRDefault="0025570C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B46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1 kg kip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filet</w:t>
                            </w:r>
                          </w:p>
                          <w:p w:rsidR="0025570C" w:rsidRPr="009B468D" w:rsidRDefault="0025570C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9B46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2 eieren</w:t>
                            </w:r>
                          </w:p>
                          <w:p w:rsidR="0025570C" w:rsidRPr="009B468D" w:rsidRDefault="005119AE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200 g</w:t>
                            </w:r>
                            <w:r w:rsidR="0025570C" w:rsidRPr="009B46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paneermeel</w:t>
                            </w:r>
                          </w:p>
                          <w:p w:rsidR="0025570C" w:rsidRPr="009B468D" w:rsidRDefault="005119AE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</w:t>
                            </w:r>
                            <w:r w:rsidR="0025570C" w:rsidRPr="009B46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rachideolie</w:t>
                            </w:r>
                          </w:p>
                          <w:p w:rsidR="0025570C" w:rsidRPr="009B468D" w:rsidRDefault="00D978B4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beetje bak</w:t>
                            </w:r>
                            <w:r w:rsidR="0025570C" w:rsidRPr="009B46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boter</w:t>
                            </w:r>
                          </w:p>
                          <w:p w:rsidR="0025570C" w:rsidRPr="009B468D" w:rsidRDefault="005119AE" w:rsidP="005119AE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kruiden: k</w:t>
                            </w:r>
                            <w:r w:rsidR="0025570C" w:rsidRPr="009B46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ipkruiden</w:t>
                            </w:r>
                          </w:p>
                          <w:p w:rsidR="0025570C" w:rsidRPr="007538D6" w:rsidRDefault="0025570C" w:rsidP="0025570C">
                            <w:pPr>
                              <w:spacing w:after="0" w:line="360" w:lineRule="auto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42.65pt;margin-top:1pt;width:216.65pt;height:16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">
                <v:textbox>
                  <w:txbxContent>
                    <w:p w:rsidR="0025570C" w:rsidRPr="009B468D" w:rsidRDefault="0025570C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B468D">
                        <w:rPr>
                          <w:rFonts w:ascii="Verdana" w:hAnsi="Verdana"/>
                          <w:sz w:val="24"/>
                          <w:szCs w:val="24"/>
                        </w:rPr>
                        <w:t>1 kg kip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filet</w:t>
                      </w:r>
                    </w:p>
                    <w:p w:rsidR="0025570C" w:rsidRPr="009B468D" w:rsidRDefault="0025570C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9B468D">
                        <w:rPr>
                          <w:rFonts w:ascii="Verdana" w:hAnsi="Verdana"/>
                          <w:sz w:val="24"/>
                          <w:szCs w:val="24"/>
                        </w:rPr>
                        <w:t>2 eieren</w:t>
                      </w:r>
                    </w:p>
                    <w:p w:rsidR="0025570C" w:rsidRPr="009B468D" w:rsidRDefault="005119AE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200 g</w:t>
                      </w:r>
                      <w:r w:rsidR="0025570C" w:rsidRPr="009B468D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paneermeel</w:t>
                      </w:r>
                    </w:p>
                    <w:p w:rsidR="0025570C" w:rsidRPr="009B468D" w:rsidRDefault="005119AE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</w:t>
                      </w:r>
                      <w:r w:rsidR="0025570C" w:rsidRPr="009B468D">
                        <w:rPr>
                          <w:rFonts w:ascii="Verdana" w:hAnsi="Verdana"/>
                          <w:sz w:val="24"/>
                          <w:szCs w:val="24"/>
                        </w:rPr>
                        <w:t>rachideolie</w:t>
                      </w:r>
                    </w:p>
                    <w:p w:rsidR="0025570C" w:rsidRPr="009B468D" w:rsidRDefault="00D978B4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beetje bak</w:t>
                      </w:r>
                      <w:r w:rsidR="0025570C" w:rsidRPr="009B468D">
                        <w:rPr>
                          <w:rFonts w:ascii="Verdana" w:hAnsi="Verdana"/>
                          <w:sz w:val="24"/>
                          <w:szCs w:val="24"/>
                        </w:rPr>
                        <w:t>boter</w:t>
                      </w:r>
                    </w:p>
                    <w:p w:rsidR="0025570C" w:rsidRPr="009B468D" w:rsidRDefault="005119AE" w:rsidP="005119AE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kruiden: k</w:t>
                      </w:r>
                      <w:r w:rsidR="0025570C" w:rsidRPr="009B468D">
                        <w:rPr>
                          <w:rFonts w:ascii="Verdana" w:hAnsi="Verdana"/>
                          <w:sz w:val="24"/>
                          <w:szCs w:val="24"/>
                        </w:rPr>
                        <w:t>ipkruiden</w:t>
                      </w:r>
                    </w:p>
                    <w:p w:rsidR="0025570C" w:rsidRPr="007538D6" w:rsidRDefault="0025570C" w:rsidP="0025570C">
                      <w:pPr>
                        <w:spacing w:after="0" w:line="360" w:lineRule="auto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0C" w:rsidRPr="003F1990" w:rsidRDefault="0025570C" w:rsidP="0025570C"/>
    <w:p w:rsidR="0025570C" w:rsidRPr="003F1990" w:rsidRDefault="0025570C" w:rsidP="0025570C"/>
    <w:p w:rsidR="0025570C" w:rsidRPr="003F1990" w:rsidRDefault="0025570C" w:rsidP="0025570C"/>
    <w:p w:rsidR="0025570C" w:rsidRPr="00E260F1" w:rsidRDefault="0025570C" w:rsidP="0025570C">
      <w:pPr>
        <w:rPr>
          <w:sz w:val="36"/>
          <w:szCs w:val="36"/>
        </w:rPr>
      </w:pPr>
    </w:p>
    <w:p w:rsidR="0025570C" w:rsidRPr="003F1990" w:rsidRDefault="0025570C" w:rsidP="0025570C"/>
    <w:p w:rsidR="0025570C" w:rsidRPr="003F1990" w:rsidRDefault="0025570C" w:rsidP="0025570C"/>
    <w:p w:rsidR="0025570C" w:rsidRDefault="0025570C" w:rsidP="0025570C">
      <w:r>
        <w:rPr>
          <w:noProof/>
        </w:rPr>
        <w:drawing>
          <wp:anchor distT="0" distB="0" distL="114300" distR="114300" simplePos="0" relativeHeight="251686912" behindDoc="1" locked="0" layoutInCell="1" allowOverlap="1" wp14:anchorId="1175BC54" wp14:editId="6CC69B9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43650" cy="3171825"/>
            <wp:effectExtent l="0" t="0" r="0" b="9525"/>
            <wp:wrapSquare wrapText="bothSides"/>
            <wp:docPr id="15" name="Afbeelding 15" descr="Afbeeldingsresultaat voor gepaneerde 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epaneerde ki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70C" w:rsidRDefault="0025570C" w:rsidP="0025570C">
      <w:pPr>
        <w:tabs>
          <w:tab w:val="left" w:pos="900"/>
        </w:tabs>
        <w:spacing w:after="0" w:line="600" w:lineRule="auto"/>
        <w:rPr>
          <w:sz w:val="28"/>
          <w:szCs w:val="28"/>
        </w:rPr>
      </w:pPr>
    </w:p>
    <w:p w:rsidR="00A80202" w:rsidRDefault="00A80202" w:rsidP="0025570C">
      <w:pPr>
        <w:tabs>
          <w:tab w:val="left" w:pos="900"/>
        </w:tabs>
        <w:spacing w:after="0" w:line="600" w:lineRule="auto"/>
        <w:rPr>
          <w:sz w:val="28"/>
          <w:szCs w:val="28"/>
        </w:rPr>
      </w:pPr>
    </w:p>
    <w:p w:rsidR="003F3E34" w:rsidRDefault="003F3E34" w:rsidP="006254FB"/>
    <w:p w:rsidR="00A80202" w:rsidRDefault="00A80202" w:rsidP="00A8020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3AB50" wp14:editId="1060196C">
                <wp:simplePos x="0" y="0"/>
                <wp:positionH relativeFrom="column">
                  <wp:posOffset>3081655</wp:posOffset>
                </wp:positionH>
                <wp:positionV relativeFrom="paragraph">
                  <wp:posOffset>452755</wp:posOffset>
                </wp:positionV>
                <wp:extent cx="2751455" cy="609600"/>
                <wp:effectExtent l="0" t="0" r="10795" b="1905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202" w:rsidRPr="009C208C" w:rsidRDefault="00A80202" w:rsidP="00A802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ingrediënten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42.65pt;margin-top:35.65pt;width:216.6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">
                <v:textbox>
                  <w:txbxContent>
                    <w:p w:rsidR="00A80202" w:rsidRPr="009C208C" w:rsidRDefault="00A80202" w:rsidP="00A802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ingrediënten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BBF34A" wp14:editId="32713A6C">
                <wp:simplePos x="0" y="0"/>
                <wp:positionH relativeFrom="column">
                  <wp:posOffset>-338455</wp:posOffset>
                </wp:positionH>
                <wp:positionV relativeFrom="paragraph">
                  <wp:posOffset>462280</wp:posOffset>
                </wp:positionV>
                <wp:extent cx="2752725" cy="600075"/>
                <wp:effectExtent l="0" t="0" r="28575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202" w:rsidRPr="009C208C" w:rsidRDefault="007A4C63" w:rsidP="00A802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materialen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26.65pt;margin-top:36.4pt;width:216.75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">
                <v:textbox>
                  <w:txbxContent>
                    <w:p w:rsidR="00A80202" w:rsidRPr="009C208C" w:rsidRDefault="007A4C63" w:rsidP="00A802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materialen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DB0139" wp14:editId="38CAC631">
                <wp:simplePos x="0" y="0"/>
                <wp:positionH relativeFrom="column">
                  <wp:posOffset>-337820</wp:posOffset>
                </wp:positionH>
                <wp:positionV relativeFrom="paragraph">
                  <wp:posOffset>-433069</wp:posOffset>
                </wp:positionV>
                <wp:extent cx="6496050" cy="685800"/>
                <wp:effectExtent l="0" t="0" r="19050" b="1905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202" w:rsidRPr="00613945" w:rsidRDefault="00AB185E" w:rsidP="00A802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</w:t>
                            </w:r>
                            <w:r w:rsidR="00A80202">
                              <w:rPr>
                                <w:sz w:val="72"/>
                                <w:szCs w:val="72"/>
                              </w:rPr>
                              <w:t>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26.6pt;margin-top:-34.1pt;width:511.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">
                <v:textbox>
                  <w:txbxContent>
                    <w:p w:rsidR="00A80202" w:rsidRPr="00613945" w:rsidRDefault="00AB185E" w:rsidP="00A802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</w:t>
                      </w:r>
                      <w:r w:rsidR="00A80202">
                        <w:rPr>
                          <w:sz w:val="72"/>
                          <w:szCs w:val="72"/>
                        </w:rPr>
                        <w:t>ake</w:t>
                      </w:r>
                    </w:p>
                  </w:txbxContent>
                </v:textbox>
              </v:shape>
            </w:pict>
          </mc:Fallback>
        </mc:AlternateContent>
      </w:r>
    </w:p>
    <w:p w:rsidR="00A80202" w:rsidRPr="003F1990" w:rsidRDefault="00A80202" w:rsidP="00A80202"/>
    <w:p w:rsidR="00A80202" w:rsidRPr="003F1990" w:rsidRDefault="00A80202" w:rsidP="00A80202"/>
    <w:p w:rsidR="00A80202" w:rsidRPr="003F1990" w:rsidRDefault="00A80202" w:rsidP="00A80202"/>
    <w:p w:rsidR="00A80202" w:rsidRPr="003F1990" w:rsidRDefault="00A80202" w:rsidP="00A8020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F1AE7C" wp14:editId="27BFACFB">
                <wp:simplePos x="0" y="0"/>
                <wp:positionH relativeFrom="column">
                  <wp:posOffset>-337820</wp:posOffset>
                </wp:positionH>
                <wp:positionV relativeFrom="paragraph">
                  <wp:posOffset>3175</wp:posOffset>
                </wp:positionV>
                <wp:extent cx="2752725" cy="3238500"/>
                <wp:effectExtent l="0" t="0" r="28575" b="1905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weegschaal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deegkom</w:t>
                            </w:r>
                            <w:proofErr w:type="spellEnd"/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3 kommetjes om in te wegen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spatel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zeef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vork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kommetje om ei te klutsen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klopper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pottenlikker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>papieren cakevormpjes</w:t>
                            </w:r>
                          </w:p>
                          <w:p w:rsidR="00A80202" w:rsidRPr="006402A6" w:rsidRDefault="003C0EDE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 xml:space="preserve">2 kleine </w:t>
                            </w:r>
                            <w:r w:rsidR="00A80202" w:rsidRPr="006402A6"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  <w:t xml:space="preserve">koffielepeltjes </w:t>
                            </w:r>
                          </w:p>
                          <w:p w:rsidR="00A80202" w:rsidRDefault="00A80202" w:rsidP="00A80202">
                            <w:pPr>
                              <w:pStyle w:val="Geenafstand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:rsidR="00A80202" w:rsidRPr="006D1DE9" w:rsidRDefault="00A80202" w:rsidP="00A80202">
                            <w:pPr>
                              <w:pStyle w:val="Geenafstand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" o:spid="_x0000_s1068" type="#_x0000_t202" style="position:absolute;margin-left:-26.6pt;margin-top:.25pt;width:216.75pt;height:2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">
                <v:textbox>
                  <w:txbxContent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weegschaal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proofErr w:type="spellStart"/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deegkom</w:t>
                      </w:r>
                      <w:proofErr w:type="spellEnd"/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3 kommetjes om in te wegen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spatel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zeef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vork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kommetje om ei te klutsen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klopper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pottenlikker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>papieren cakevormpjes</w:t>
                      </w:r>
                    </w:p>
                    <w:p w:rsidR="00A80202" w:rsidRPr="006402A6" w:rsidRDefault="003C0EDE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 xml:space="preserve">2 kleine </w:t>
                      </w:r>
                      <w:r w:rsidR="00A80202" w:rsidRPr="006402A6">
                        <w:rPr>
                          <w:rFonts w:ascii="Verdana" w:hAnsi="Verdana"/>
                          <w:sz w:val="24"/>
                          <w:szCs w:val="28"/>
                        </w:rPr>
                        <w:t xml:space="preserve">koffielepeltjes </w:t>
                      </w:r>
                    </w:p>
                    <w:p w:rsidR="00A80202" w:rsidRDefault="00A80202" w:rsidP="00A80202">
                      <w:pPr>
                        <w:pStyle w:val="Geenafstand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:rsidR="00A80202" w:rsidRPr="006D1DE9" w:rsidRDefault="00A80202" w:rsidP="00A80202">
                      <w:pPr>
                        <w:pStyle w:val="Geenafstand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5BDC2A" wp14:editId="021A464D">
                <wp:simplePos x="0" y="0"/>
                <wp:positionH relativeFrom="column">
                  <wp:posOffset>3081655</wp:posOffset>
                </wp:positionH>
                <wp:positionV relativeFrom="paragraph">
                  <wp:posOffset>-1269</wp:posOffset>
                </wp:positionV>
                <wp:extent cx="2751455" cy="3067050"/>
                <wp:effectExtent l="0" t="0" r="10795" b="1905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51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090"/>
                              <w:gridCol w:w="222"/>
                              <w:gridCol w:w="222"/>
                            </w:tblGrid>
                            <w:tr w:rsidR="00A80202" w:rsidRPr="006402A6" w:rsidTr="00B107CD">
                              <w:tc>
                                <w:tcPr>
                                  <w:tcW w:w="365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  <w:r w:rsidRPr="006402A6">
                                    <w:rPr>
                                      <w:szCs w:val="28"/>
                                    </w:rPr>
                                    <w:t>1 ei</w:t>
                                  </w:r>
                                </w:p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  <w:r w:rsidRPr="006402A6">
                                    <w:rPr>
                                      <w:szCs w:val="28"/>
                                    </w:rPr>
                                    <w:t xml:space="preserve">65 g </w:t>
                                  </w:r>
                                  <w:r w:rsidR="00D978B4">
                                    <w:rPr>
                                      <w:szCs w:val="28"/>
                                    </w:rPr>
                                    <w:t>melkerijboter</w:t>
                                  </w:r>
                                </w:p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  <w:r w:rsidRPr="006402A6">
                                    <w:rPr>
                                      <w:szCs w:val="28"/>
                                    </w:rPr>
                                    <w:t>65 g suiker</w:t>
                                  </w:r>
                                </w:p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  <w:r w:rsidRPr="006402A6">
                                    <w:rPr>
                                      <w:szCs w:val="28"/>
                                    </w:rPr>
                                    <w:t>75 g zelfrijzende bloem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lef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80202" w:rsidRPr="006402A6" w:rsidTr="00B107CD">
                              <w:tc>
                                <w:tcPr>
                                  <w:tcW w:w="365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lef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80202" w:rsidRPr="006402A6" w:rsidTr="00B107CD">
                              <w:tc>
                                <w:tcPr>
                                  <w:tcW w:w="365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lef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80202" w:rsidRPr="006402A6" w:rsidTr="00B107CD">
                              <w:tc>
                                <w:tcPr>
                                  <w:tcW w:w="3652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left w:val="nil"/>
                                  </w:tcBorders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A80202" w:rsidRPr="006402A6" w:rsidRDefault="00A80202" w:rsidP="006402A6">
                                  <w:pPr>
                                    <w:tabs>
                                      <w:tab w:val="left" w:pos="4320"/>
                                    </w:tabs>
                                    <w:spacing w:before="120" w:after="120" w:line="360" w:lineRule="auto"/>
                                    <w:rPr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80202" w:rsidRPr="006402A6" w:rsidRDefault="00A80202" w:rsidP="006402A6">
                            <w:pPr>
                              <w:pStyle w:val="Geenafstand"/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42.65pt;margin-top:-.1pt;width:216.65pt;height:24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">
                <v:textbox>
                  <w:txbxContent>
                    <w:tbl>
                      <w:tblPr>
                        <w:tblStyle w:val="Tabelraster"/>
                        <w:tblW w:w="5186" w:type="dxa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090"/>
                        <w:gridCol w:w="222"/>
                        <w:gridCol w:w="222"/>
                      </w:tblGrid>
                      <w:tr w:rsidR="00A80202" w:rsidRPr="006402A6" w:rsidTr="00B107CD">
                        <w:tc>
                          <w:tcPr>
                            <w:tcW w:w="365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  <w:r w:rsidRPr="006402A6">
                              <w:rPr>
                                <w:szCs w:val="28"/>
                              </w:rPr>
                              <w:t>1 ei</w:t>
                            </w:r>
                          </w:p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  <w:r w:rsidRPr="006402A6">
                              <w:rPr>
                                <w:szCs w:val="28"/>
                              </w:rPr>
                              <w:t xml:space="preserve">65 g </w:t>
                            </w:r>
                            <w:r w:rsidR="00D978B4">
                              <w:rPr>
                                <w:szCs w:val="28"/>
                              </w:rPr>
                              <w:t>melkerijboter</w:t>
                            </w:r>
                          </w:p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  <w:r w:rsidRPr="006402A6">
                              <w:rPr>
                                <w:szCs w:val="28"/>
                              </w:rPr>
                              <w:t>65 g suiker</w:t>
                            </w:r>
                          </w:p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  <w:r w:rsidRPr="006402A6">
                              <w:rPr>
                                <w:szCs w:val="28"/>
                              </w:rPr>
                              <w:t>75 g zelfrijzende bloem</w:t>
                            </w:r>
                          </w:p>
                        </w:tc>
                        <w:tc>
                          <w:tcPr>
                            <w:tcW w:w="10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lef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</w:tr>
                      <w:tr w:rsidR="00A80202" w:rsidRPr="006402A6" w:rsidTr="00B107CD">
                        <w:tc>
                          <w:tcPr>
                            <w:tcW w:w="3652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lef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</w:tr>
                      <w:tr w:rsidR="00A80202" w:rsidRPr="006402A6" w:rsidTr="00B107CD">
                        <w:tc>
                          <w:tcPr>
                            <w:tcW w:w="3652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lef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</w:tr>
                      <w:tr w:rsidR="00A80202" w:rsidRPr="006402A6" w:rsidTr="00B107CD">
                        <w:tc>
                          <w:tcPr>
                            <w:tcW w:w="3652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left w:val="nil"/>
                            </w:tcBorders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A80202" w:rsidRPr="006402A6" w:rsidRDefault="00A80202" w:rsidP="006402A6">
                            <w:pPr>
                              <w:tabs>
                                <w:tab w:val="left" w:pos="4320"/>
                              </w:tabs>
                              <w:spacing w:before="120" w:after="120" w:line="360" w:lineRule="auto"/>
                              <w:rPr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A80202" w:rsidRPr="006402A6" w:rsidRDefault="00A80202" w:rsidP="006402A6">
                      <w:pPr>
                        <w:pStyle w:val="Geenafstand"/>
                        <w:spacing w:line="360" w:lineRule="auto"/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0202" w:rsidRPr="003F1990" w:rsidRDefault="00A80202" w:rsidP="00A80202">
      <w:pPr>
        <w:pBdr>
          <w:between w:val="single" w:sz="4" w:space="1" w:color="auto"/>
        </w:pBdr>
      </w:pPr>
    </w:p>
    <w:p w:rsidR="00A80202" w:rsidRPr="003F1990" w:rsidRDefault="00A80202" w:rsidP="00A80202"/>
    <w:p w:rsidR="00A80202" w:rsidRPr="003F1990" w:rsidRDefault="00A80202" w:rsidP="00A80202"/>
    <w:p w:rsidR="00A80202" w:rsidRPr="00E260F1" w:rsidRDefault="00A80202" w:rsidP="00A80202">
      <w:pPr>
        <w:rPr>
          <w:sz w:val="36"/>
          <w:szCs w:val="36"/>
        </w:rPr>
      </w:pPr>
    </w:p>
    <w:p w:rsidR="00A80202" w:rsidRPr="003F1990" w:rsidRDefault="00A80202" w:rsidP="00A80202"/>
    <w:p w:rsidR="00A80202" w:rsidRDefault="00A80202" w:rsidP="00A80202"/>
    <w:p w:rsidR="00A80202" w:rsidRDefault="00A80202" w:rsidP="00A80202"/>
    <w:p w:rsidR="00A80202" w:rsidRDefault="00A80202" w:rsidP="00A80202"/>
    <w:p w:rsidR="00A80202" w:rsidRDefault="00A80202" w:rsidP="00A80202"/>
    <w:p w:rsidR="00A80202" w:rsidRDefault="00A80202" w:rsidP="00A80202">
      <w:r>
        <w:rPr>
          <w:noProof/>
        </w:rPr>
        <w:drawing>
          <wp:anchor distT="0" distB="0" distL="114300" distR="114300" simplePos="0" relativeHeight="251694080" behindDoc="1" locked="0" layoutInCell="1" allowOverlap="1" wp14:anchorId="18194475" wp14:editId="1C640782">
            <wp:simplePos x="895350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3790950" cy="2840990"/>
            <wp:effectExtent l="0" t="0" r="0" b="0"/>
            <wp:wrapSquare wrapText="bothSides"/>
            <wp:docPr id="21" name="Afbeelding 21" descr="Afbeeldingsresultaat voor gewone cup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ewone cupcak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21" cy="28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202" w:rsidRDefault="00A80202" w:rsidP="00A80202"/>
    <w:p w:rsidR="00A80202" w:rsidRDefault="00A80202" w:rsidP="00A80202"/>
    <w:p w:rsidR="00A80202" w:rsidRDefault="00A80202" w:rsidP="00A80202"/>
    <w:p w:rsidR="00A80202" w:rsidRDefault="00A80202" w:rsidP="00A80202"/>
    <w:p w:rsidR="00A80202" w:rsidRPr="00837B09" w:rsidRDefault="00A80202" w:rsidP="00A80202">
      <w:pPr>
        <w:tabs>
          <w:tab w:val="left" w:pos="4320"/>
        </w:tabs>
        <w:spacing w:before="120" w:after="120"/>
        <w:rPr>
          <w:sz w:val="28"/>
          <w:szCs w:val="28"/>
        </w:rPr>
      </w:pPr>
    </w:p>
    <w:p w:rsidR="00A80202" w:rsidRPr="003F1990" w:rsidRDefault="00A80202" w:rsidP="00A80202"/>
    <w:p w:rsidR="007F4153" w:rsidRDefault="007F4153" w:rsidP="006254FB">
      <w:r>
        <w:tab/>
      </w:r>
    </w:p>
    <w:p w:rsidR="007F4153" w:rsidRDefault="007F4153">
      <w:r>
        <w:br w:type="page"/>
      </w:r>
    </w:p>
    <w:p w:rsidR="006402A6" w:rsidRPr="006402A6" w:rsidRDefault="006402A6" w:rsidP="006402A6">
      <w:pPr>
        <w:pStyle w:val="GKondertitel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00E778" wp14:editId="4FBCAAB4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22" name="Afgeronde 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2A6" w:rsidRPr="005F4F53" w:rsidRDefault="006402A6" w:rsidP="006402A6">
                            <w:pPr>
                              <w:jc w:val="right"/>
                            </w:pPr>
                            <w:r w:rsidRPr="005F4F53"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2" o:spid="_x0000_s1070" style="position:absolute;margin-left:360.95pt;margin-top:-2.6pt;width:51pt;height:3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402A6" w:rsidRPr="005F4F53" w:rsidRDefault="006402A6" w:rsidP="006402A6">
                      <w:pPr>
                        <w:jc w:val="right"/>
                      </w:pPr>
                      <w:r w:rsidRPr="005F4F53">
                        <w:t>/5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696128" behindDoc="1" locked="0" layoutInCell="1" allowOverlap="1" wp14:anchorId="13ED9981" wp14:editId="1D26A2BC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23" name="Afbeelding 23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A6">
        <w:rPr>
          <w:rFonts w:ascii="Segoe Print" w:hAnsi="Segoe Print"/>
          <w:noProof/>
          <w:lang w:eastAsia="nl-BE"/>
        </w:rPr>
        <w:t>OPDRACHT 1</w:t>
      </w:r>
    </w:p>
    <w:p w:rsidR="006402A6" w:rsidRDefault="006402A6" w:rsidP="006402A6"/>
    <w:p w:rsidR="008C2E9F" w:rsidRPr="008C2E9F" w:rsidRDefault="008C2E9F" w:rsidP="006254FB">
      <w:pPr>
        <w:rPr>
          <w:u w:val="single"/>
        </w:rPr>
      </w:pPr>
      <w:r w:rsidRPr="008C2E9F">
        <w:rPr>
          <w:u w:val="single"/>
        </w:rPr>
        <w:t>Zoek op.</w:t>
      </w:r>
    </w:p>
    <w:p w:rsidR="00A80202" w:rsidRDefault="009F6782" w:rsidP="008C2E9F">
      <w:pPr>
        <w:spacing w:line="360" w:lineRule="auto"/>
      </w:pPr>
      <w:r>
        <w:t xml:space="preserve">Op pagina 3, 4 en 5 </w:t>
      </w:r>
      <w:r w:rsidR="007A4C63">
        <w:t>vind je 3 recepten terug.</w:t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 xml:space="preserve">Noteer de </w:t>
      </w:r>
      <w:r w:rsidRPr="009F6782">
        <w:rPr>
          <w:b/>
        </w:rPr>
        <w:t>titel</w:t>
      </w:r>
      <w:r>
        <w:t xml:space="preserve"> van de</w:t>
      </w:r>
      <w:r w:rsidR="007A4C63">
        <w:t>ze</w:t>
      </w:r>
      <w:r>
        <w:t xml:space="preserve"> recepten.</w:t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 xml:space="preserve">Wat is het verschil tussen </w:t>
      </w:r>
      <w:r w:rsidR="0019182B">
        <w:rPr>
          <w:b/>
        </w:rPr>
        <w:t>materialen</w:t>
      </w:r>
      <w:r>
        <w:t xml:space="preserve"> en </w:t>
      </w:r>
      <w:r w:rsidRPr="009F6782">
        <w:rPr>
          <w:b/>
        </w:rPr>
        <w:t>ingrediënten</w:t>
      </w:r>
      <w:r>
        <w:t>?</w:t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9F6782" w:rsidRDefault="009F6782" w:rsidP="008C2E9F">
      <w:pPr>
        <w:tabs>
          <w:tab w:val="left" w:leader="underscore" w:pos="8789"/>
        </w:tabs>
        <w:spacing w:line="360" w:lineRule="auto"/>
      </w:pPr>
      <w:r>
        <w:tab/>
      </w:r>
    </w:p>
    <w:p w:rsidR="008C2E9F" w:rsidRDefault="008C2E9F" w:rsidP="008C2E9F">
      <w:pPr>
        <w:spacing w:line="360" w:lineRule="auto"/>
      </w:pPr>
      <w:r>
        <w:br w:type="page"/>
      </w:r>
    </w:p>
    <w:p w:rsidR="008C2E9F" w:rsidRPr="006402A6" w:rsidRDefault="008C2E9F" w:rsidP="008C2E9F">
      <w:pPr>
        <w:pStyle w:val="GKondertitel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165A6B" wp14:editId="2E976881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288" name="Afgeronde rechthoe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E9F" w:rsidRPr="005F4F53" w:rsidRDefault="007722E4" w:rsidP="008C2E9F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867AC8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88" o:spid="_x0000_s1071" style="position:absolute;margin-left:360.95pt;margin-top:-2.6pt;width:51pt;height:3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C2E9F" w:rsidRPr="005F4F53" w:rsidRDefault="007722E4" w:rsidP="008C2E9F">
                      <w:pPr>
                        <w:jc w:val="right"/>
                      </w:pPr>
                      <w:r>
                        <w:t>/</w:t>
                      </w:r>
                      <w:r w:rsidR="00867AC8"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699200" behindDoc="1" locked="0" layoutInCell="1" allowOverlap="1" wp14:anchorId="0190E819" wp14:editId="2F24B949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289" name="Afbeelding 289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2</w:t>
      </w:r>
    </w:p>
    <w:p w:rsidR="008C2E9F" w:rsidRDefault="008C2E9F" w:rsidP="008C2E9F"/>
    <w:p w:rsidR="008C2E9F" w:rsidRPr="008C2E9F" w:rsidRDefault="00723A0F" w:rsidP="008C2E9F">
      <w:pPr>
        <w:rPr>
          <w:u w:val="single"/>
        </w:rPr>
      </w:pPr>
      <w:r>
        <w:rPr>
          <w:u w:val="single"/>
        </w:rPr>
        <w:t xml:space="preserve">A.  </w:t>
      </w:r>
      <w:r w:rsidR="008C2E9F" w:rsidRPr="008C2E9F">
        <w:rPr>
          <w:u w:val="single"/>
        </w:rPr>
        <w:t>Inhoud of gewicht?</w:t>
      </w:r>
    </w:p>
    <w:p w:rsidR="008C2E9F" w:rsidRPr="008C2E9F" w:rsidRDefault="008C2E9F" w:rsidP="008C2E9F">
      <w:pPr>
        <w:spacing w:line="360" w:lineRule="auto"/>
      </w:pPr>
      <w:r w:rsidRPr="008C2E9F">
        <w:t>Neem een rood en een groen kleurpotlood.</w:t>
      </w:r>
    </w:p>
    <w:p w:rsidR="008C2E9F" w:rsidRDefault="008C2E9F" w:rsidP="008C2E9F">
      <w:pPr>
        <w:tabs>
          <w:tab w:val="left" w:leader="underscore" w:pos="8789"/>
        </w:tabs>
        <w:spacing w:line="360" w:lineRule="auto"/>
      </w:pPr>
      <w:r>
        <w:t xml:space="preserve">Neem het recept van de broccolisoep (pagina 3) er bij. </w:t>
      </w:r>
      <w:r>
        <w:br/>
        <w:t xml:space="preserve">Duid bij de </w:t>
      </w:r>
      <w:r w:rsidRPr="008C2E9F">
        <w:rPr>
          <w:b/>
        </w:rPr>
        <w:t>ingrediënten</w:t>
      </w:r>
      <w:r>
        <w:t xml:space="preserve"> alles </w:t>
      </w:r>
      <w:r w:rsidRPr="008C2E9F">
        <w:rPr>
          <w:color w:val="FF0000"/>
        </w:rPr>
        <w:t xml:space="preserve">rood </w:t>
      </w:r>
      <w:r>
        <w:t xml:space="preserve">wat met </w:t>
      </w:r>
      <w:r w:rsidRPr="008C2E9F">
        <w:rPr>
          <w:color w:val="FF0000"/>
        </w:rPr>
        <w:t xml:space="preserve">inhoud </w:t>
      </w:r>
      <w:r>
        <w:t xml:space="preserve">te maken heeft. Wat met </w:t>
      </w:r>
      <w:r w:rsidRPr="008C2E9F">
        <w:rPr>
          <w:color w:val="00B050"/>
        </w:rPr>
        <w:t xml:space="preserve">gewicht </w:t>
      </w:r>
      <w:r>
        <w:t xml:space="preserve">te maken heeft, kleur je </w:t>
      </w:r>
      <w:r w:rsidRPr="008C2E9F">
        <w:rPr>
          <w:color w:val="00B050"/>
        </w:rPr>
        <w:t>groen</w:t>
      </w:r>
      <w:r>
        <w:t>.</w:t>
      </w:r>
    </w:p>
    <w:p w:rsidR="008C2E9F" w:rsidRDefault="008C2E9F" w:rsidP="008C2E9F">
      <w:pPr>
        <w:tabs>
          <w:tab w:val="left" w:leader="underscore" w:pos="8789"/>
        </w:tabs>
        <w:spacing w:line="360" w:lineRule="auto"/>
      </w:pPr>
      <w:r>
        <w:sym w:font="Wingdings 3" w:char="F0A2"/>
      </w:r>
      <w:r>
        <w:t xml:space="preserve"> Doe nu hetzelfde met de 2 andere recepten.</w:t>
      </w:r>
    </w:p>
    <w:p w:rsidR="00723A0F" w:rsidRDefault="00FA593D" w:rsidP="008C2E9F">
      <w:pPr>
        <w:tabs>
          <w:tab w:val="left" w:leader="underscore" w:pos="8789"/>
        </w:tabs>
        <w:spacing w:line="360" w:lineRule="auto"/>
      </w:pPr>
      <w:r w:rsidRPr="006402A6"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AABF2" wp14:editId="7573401F">
                <wp:simplePos x="0" y="0"/>
                <wp:positionH relativeFrom="column">
                  <wp:posOffset>5443855</wp:posOffset>
                </wp:positionH>
                <wp:positionV relativeFrom="paragraph">
                  <wp:posOffset>273050</wp:posOffset>
                </wp:positionV>
                <wp:extent cx="647700" cy="495300"/>
                <wp:effectExtent l="57150" t="38100" r="76200" b="95250"/>
                <wp:wrapNone/>
                <wp:docPr id="293" name="Afgeronde rechthoe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3D" w:rsidRPr="005F4F53" w:rsidRDefault="00FA593D" w:rsidP="00FA593D">
                            <w:pPr>
                              <w:jc w:val="right"/>
                            </w:pPr>
                            <w:r>
                              <w:t>/8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93" o:spid="_x0000_s1072" style="position:absolute;margin-left:428.65pt;margin-top:21.5pt;width:51pt;height:3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A593D" w:rsidRPr="005F4F53" w:rsidRDefault="00FA593D" w:rsidP="00FA593D">
                      <w:pPr>
                        <w:jc w:val="right"/>
                      </w:pPr>
                      <w:r>
                        <w:t>/8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3A0F" w:rsidRDefault="00723A0F" w:rsidP="00723A0F">
      <w:pPr>
        <w:rPr>
          <w:u w:val="single"/>
        </w:rPr>
      </w:pPr>
      <w:r>
        <w:rPr>
          <w:u w:val="single"/>
        </w:rPr>
        <w:t xml:space="preserve">B.  </w:t>
      </w:r>
      <w:r w:rsidRPr="008C2E9F">
        <w:rPr>
          <w:u w:val="single"/>
        </w:rPr>
        <w:t>I</w:t>
      </w:r>
      <w:r>
        <w:rPr>
          <w:u w:val="single"/>
        </w:rPr>
        <w:t>nhoud of gewicht: sorteeroefening</w:t>
      </w:r>
    </w:p>
    <w:p w:rsidR="00723A0F" w:rsidRDefault="00723A0F" w:rsidP="00723A0F">
      <w:r>
        <w:t xml:space="preserve">Kom naar het Smartboard en </w:t>
      </w:r>
      <w:r w:rsidR="00A148E8">
        <w:t>maak</w:t>
      </w:r>
      <w:r>
        <w:t xml:space="preserve"> de oefening op pagina </w:t>
      </w:r>
      <w:r w:rsidR="00A148E8">
        <w:t>4</w:t>
      </w:r>
      <w:r>
        <w:t>.</w:t>
      </w:r>
    </w:p>
    <w:p w:rsidR="00723A0F" w:rsidRPr="00723A0F" w:rsidRDefault="00D8361F" w:rsidP="00723A0F">
      <w:r>
        <w:rPr>
          <w:noProof/>
        </w:rPr>
        <w:drawing>
          <wp:anchor distT="0" distB="0" distL="114300" distR="114300" simplePos="0" relativeHeight="251701248" behindDoc="1" locked="0" layoutInCell="1" allowOverlap="1" wp14:anchorId="4F542A44" wp14:editId="6AE66232">
            <wp:simplePos x="0" y="0"/>
            <wp:positionH relativeFrom="column">
              <wp:posOffset>-223520</wp:posOffset>
            </wp:positionH>
            <wp:positionV relativeFrom="paragraph">
              <wp:posOffset>407035</wp:posOffset>
            </wp:positionV>
            <wp:extent cx="6105525" cy="4198620"/>
            <wp:effectExtent l="0" t="0" r="9525" b="0"/>
            <wp:wrapTight wrapText="bothSides">
              <wp:wrapPolygon edited="0">
                <wp:start x="0" y="0"/>
                <wp:lineTo x="0" y="21463"/>
                <wp:lineTo x="21566" y="21463"/>
                <wp:lineTo x="21566" y="0"/>
                <wp:lineTo x="0" y="0"/>
              </wp:wrapPolygon>
            </wp:wrapTight>
            <wp:docPr id="292" name="Afbeelding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9" t="11105" r="13742" b="11774"/>
                    <a:stretch/>
                  </pic:blipFill>
                  <pic:spPr bwMode="auto">
                    <a:xfrm>
                      <a:off x="0" y="0"/>
                      <a:ext cx="6105525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BF" w:rsidRPr="006402A6" w:rsidRDefault="000104BF" w:rsidP="000104BF">
      <w:pPr>
        <w:pStyle w:val="GKondertitel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C91AE2" wp14:editId="6119529E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294" name="Afgeronde rechthoe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4BF" w:rsidRPr="005F4F53" w:rsidRDefault="000104BF" w:rsidP="000104BF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D8361F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94" o:spid="_x0000_s1073" style="position:absolute;margin-left:360.95pt;margin-top:-2.6pt;width:51pt;height:39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104BF" w:rsidRPr="005F4F53" w:rsidRDefault="000104BF" w:rsidP="000104BF">
                      <w:pPr>
                        <w:jc w:val="right"/>
                      </w:pPr>
                      <w:r>
                        <w:t>/</w:t>
                      </w:r>
                      <w:r w:rsidR="00D8361F"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705344" behindDoc="1" locked="0" layoutInCell="1" allowOverlap="1" wp14:anchorId="238351FD" wp14:editId="7FED2189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295" name="Afbeelding 295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3</w:t>
      </w:r>
    </w:p>
    <w:p w:rsidR="000104BF" w:rsidRDefault="000104BF" w:rsidP="000104BF"/>
    <w:p w:rsidR="000104BF" w:rsidRPr="008C2E9F" w:rsidRDefault="000104BF" w:rsidP="000104BF">
      <w:pPr>
        <w:rPr>
          <w:u w:val="single"/>
        </w:rPr>
      </w:pPr>
      <w:r>
        <w:rPr>
          <w:u w:val="single"/>
        </w:rPr>
        <w:t xml:space="preserve">A.  </w:t>
      </w:r>
      <w:r w:rsidR="00D8361F">
        <w:rPr>
          <w:u w:val="single"/>
        </w:rPr>
        <w:t>Kg of l</w:t>
      </w:r>
      <w:r w:rsidRPr="008C2E9F">
        <w:rPr>
          <w:u w:val="single"/>
        </w:rPr>
        <w:t>?</w:t>
      </w:r>
    </w:p>
    <w:p w:rsidR="00723A0F" w:rsidRDefault="005068DF" w:rsidP="008C2E9F">
      <w:pPr>
        <w:tabs>
          <w:tab w:val="left" w:leader="underscore" w:pos="8789"/>
        </w:tabs>
        <w:spacing w:line="360" w:lineRule="auto"/>
      </w:pPr>
      <w:r>
        <w:rPr>
          <w:b/>
        </w:rPr>
        <w:t>k</w:t>
      </w:r>
      <w:r w:rsidRPr="005068DF">
        <w:rPr>
          <w:b/>
        </w:rPr>
        <w:t>g</w:t>
      </w:r>
      <w:r>
        <w:t xml:space="preserve"> betekent </w:t>
      </w:r>
      <w:r>
        <w:tab/>
        <w:t>.</w:t>
      </w:r>
    </w:p>
    <w:p w:rsidR="005068DF" w:rsidRDefault="005068DF" w:rsidP="008C2E9F">
      <w:pPr>
        <w:tabs>
          <w:tab w:val="left" w:leader="underscore" w:pos="8789"/>
        </w:tabs>
        <w:spacing w:line="360" w:lineRule="auto"/>
      </w:pPr>
      <w:r w:rsidRPr="005068DF">
        <w:rPr>
          <w:b/>
        </w:rPr>
        <w:t>l</w:t>
      </w:r>
      <w:r>
        <w:t xml:space="preserve"> betekent </w:t>
      </w:r>
      <w:r>
        <w:tab/>
        <w:t>.</w:t>
      </w:r>
    </w:p>
    <w:p w:rsidR="005068DF" w:rsidRDefault="005068DF" w:rsidP="008C2E9F">
      <w:pPr>
        <w:tabs>
          <w:tab w:val="left" w:leader="underscore" w:pos="8789"/>
        </w:tabs>
        <w:spacing w:line="360" w:lineRule="auto"/>
      </w:pPr>
      <w:r>
        <w:t xml:space="preserve">Noteer 3 ingrediënten die </w:t>
      </w:r>
      <w:r w:rsidRPr="005068DF">
        <w:rPr>
          <w:b/>
        </w:rPr>
        <w:t>per kg</w:t>
      </w:r>
      <w:r>
        <w:t xml:space="preserve"> verpakt worden:</w:t>
      </w:r>
    </w:p>
    <w:p w:rsidR="005068DF" w:rsidRDefault="005068DF" w:rsidP="008C2E9F">
      <w:pPr>
        <w:tabs>
          <w:tab w:val="left" w:leader="underscore" w:pos="8789"/>
        </w:tabs>
        <w:spacing w:line="360" w:lineRule="auto"/>
      </w:pPr>
      <w:r>
        <w:tab/>
      </w:r>
    </w:p>
    <w:p w:rsidR="005068DF" w:rsidRDefault="005068DF" w:rsidP="008C2E9F">
      <w:pPr>
        <w:tabs>
          <w:tab w:val="left" w:leader="underscore" w:pos="8789"/>
        </w:tabs>
        <w:spacing w:line="360" w:lineRule="auto"/>
      </w:pPr>
      <w:r>
        <w:t xml:space="preserve">Noteer 3 ingrediënten die </w:t>
      </w:r>
      <w:r w:rsidRPr="005068DF">
        <w:rPr>
          <w:b/>
        </w:rPr>
        <w:t>per liter</w:t>
      </w:r>
      <w:r>
        <w:t xml:space="preserve"> verpakt zijn:</w:t>
      </w:r>
    </w:p>
    <w:p w:rsidR="005068DF" w:rsidRDefault="005068DF" w:rsidP="008C2E9F">
      <w:pPr>
        <w:tabs>
          <w:tab w:val="left" w:leader="underscore" w:pos="8789"/>
        </w:tabs>
        <w:spacing w:line="360" w:lineRule="auto"/>
      </w:pPr>
      <w:r>
        <w:tab/>
      </w:r>
    </w:p>
    <w:p w:rsidR="00D8361F" w:rsidRDefault="00613863" w:rsidP="008C2E9F">
      <w:pPr>
        <w:tabs>
          <w:tab w:val="left" w:leader="underscore" w:pos="8789"/>
        </w:tabs>
        <w:spacing w:line="360" w:lineRule="auto"/>
      </w:pPr>
      <w:r w:rsidRPr="006402A6"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C2AA25" wp14:editId="790638E3">
                <wp:simplePos x="0" y="0"/>
                <wp:positionH relativeFrom="column">
                  <wp:posOffset>5443855</wp:posOffset>
                </wp:positionH>
                <wp:positionV relativeFrom="paragraph">
                  <wp:posOffset>261620</wp:posOffset>
                </wp:positionV>
                <wp:extent cx="647700" cy="495300"/>
                <wp:effectExtent l="57150" t="38100" r="76200" b="95250"/>
                <wp:wrapNone/>
                <wp:docPr id="298" name="Afgeronde rechthoek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863" w:rsidRPr="005F4F53" w:rsidRDefault="00613863" w:rsidP="00613863">
                            <w:pPr>
                              <w:jc w:val="right"/>
                            </w:pPr>
                            <w:r>
                              <w:t>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298" o:spid="_x0000_s1074" style="position:absolute;margin-left:428.65pt;margin-top:20.6pt;width:51pt;height:3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613863" w:rsidRPr="005F4F53" w:rsidRDefault="00613863" w:rsidP="00613863">
                      <w:pPr>
                        <w:jc w:val="right"/>
                      </w:pPr>
                      <w:r>
                        <w:t>/12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361F" w:rsidRPr="008C2E9F" w:rsidRDefault="00D8361F" w:rsidP="00D8361F">
      <w:pPr>
        <w:rPr>
          <w:u w:val="single"/>
        </w:rPr>
      </w:pPr>
      <w:r>
        <w:rPr>
          <w:u w:val="single"/>
        </w:rPr>
        <w:t>B.  Meer of minder dan 1 kg of 1 liter</w:t>
      </w:r>
      <w:r w:rsidRPr="008C2E9F">
        <w:rPr>
          <w:u w:val="single"/>
        </w:rPr>
        <w:t>?</w:t>
      </w:r>
    </w:p>
    <w:p w:rsidR="00D8361F" w:rsidRDefault="00F95286" w:rsidP="00D8361F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336550</wp:posOffset>
                </wp:positionV>
                <wp:extent cx="6267450" cy="4171950"/>
                <wp:effectExtent l="0" t="0" r="0" b="0"/>
                <wp:wrapTight wrapText="bothSides">
                  <wp:wrapPolygon edited="0">
                    <wp:start x="0" y="0"/>
                    <wp:lineTo x="0" y="11244"/>
                    <wp:lineTo x="11030" y="12625"/>
                    <wp:lineTo x="11030" y="21501"/>
                    <wp:lineTo x="21534" y="21501"/>
                    <wp:lineTo x="21534" y="10356"/>
                    <wp:lineTo x="10833" y="9468"/>
                    <wp:lineTo x="10833" y="0"/>
                    <wp:lineTo x="0" y="0"/>
                  </wp:wrapPolygon>
                </wp:wrapTight>
                <wp:docPr id="299" name="Groe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4171950"/>
                          <a:chOff x="0" y="0"/>
                          <a:chExt cx="6267450" cy="4171950"/>
                        </a:xfrm>
                      </wpg:grpSpPr>
                      <pic:pic xmlns:pic="http://schemas.openxmlformats.org/drawingml/2006/picture">
                        <pic:nvPicPr>
                          <pic:cNvPr id="297" name="Afbeelding 2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1" t="11176" r="15397" b="12004"/>
                          <a:stretch/>
                        </pic:blipFill>
                        <pic:spPr bwMode="auto">
                          <a:xfrm>
                            <a:off x="3228975" y="2009775"/>
                            <a:ext cx="303847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Afbeelding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9" t="11767" r="14735" b="12003"/>
                          <a:stretch/>
                        </pic:blipFill>
                        <pic:spPr bwMode="auto">
                          <a:xfrm>
                            <a:off x="0" y="0"/>
                            <a:ext cx="312420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299" o:spid="_x0000_s1026" style="position:absolute;margin-left:-.35pt;margin-top:26.5pt;width:493.5pt;height:328.5pt;z-index:251708416" coordsize="62674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97" o:spid="_x0000_s1027" type="#_x0000_t75" style="position:absolute;left:32289;top:20097;width:30385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k4/IAAAA3AAAAA8AAABkcnMvZG93bnJldi54bWxEj0FrwkAUhO+F/oflCb0U3TSHqqmrFGlF&#10;KBYStbS3R/aZTZt9G7Jbjf/eLRQ8DjPzDTNb9LYRR+p87VjBwygBQVw6XXOlYLd9HU5A+ICssXFM&#10;Cs7kYTG/vZlhpt2JczoWoRIRwj5DBSaENpPSl4Ys+pFriaN3cJ3FEGVXSd3hKcJtI9MkeZQWa44L&#10;BltaGip/il+rYLm/L17exhuTf6fvX5/bj9U6T6xSd4P++QlEoD5cw//ttVaQTsfwdyYeAT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DpOPyAAAANwAAAAPAAAAAAAAAAAA&#10;AAAAAJ8CAABkcnMvZG93bnJldi54bWxQSwUGAAAAAAQABAD3AAAAlAMAAAAA&#10;">
                  <v:imagedata r:id="rId19" o:title="" croptop="7324f" cropbottom="7867f" cropleft="15624f" cropright="10091f"/>
                  <v:path arrowok="t"/>
                </v:shape>
                <v:shape id="Afbeelding 296" o:spid="_x0000_s1028" type="#_x0000_t75" style="position:absolute;width:31242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q23DAAAA3AAAAA8AAABkcnMvZG93bnJldi54bWxEj0+LwjAUxO8LfofwBC+LpvZQtBpFKuLC&#10;ntY/90fzbIvNS2libffTbwRhj8PM/IZZb3tTi45aV1lWMJ9FIIhzqysuFFzOh+kChPPIGmvLpGAg&#10;B9vN6GONqbZP/qHu5AsRIOxSVFB636RSurwkg25mG+Lg3Wxr0AfZFlK3+AxwU8s4ihJpsOKwUGJD&#10;WUn5/fQwCvY+i7Pr56KmpJPN9/CbHW0xKDUZ97sVCE+9/w+/219aQbxM4HUmHA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SrbcMAAADcAAAADwAAAAAAAAAAAAAAAACf&#10;AgAAZHJzL2Rvd25yZXYueG1sUEsFBgAAAAAEAAQA9wAAAI8DAAAAAA==&#10;">
                  <v:imagedata r:id="rId20" o:title="" croptop="7712f" cropbottom="7866f" cropleft="15191f" cropright="9657f"/>
                  <v:path arrowok="t"/>
                </v:shape>
                <w10:wrap type="tight"/>
              </v:group>
            </w:pict>
          </mc:Fallback>
        </mc:AlternateContent>
      </w:r>
      <w:r w:rsidR="00D8361F">
        <w:t xml:space="preserve">Kom naar het Smartboard en </w:t>
      </w:r>
      <w:r w:rsidR="00A148E8">
        <w:t>maak</w:t>
      </w:r>
      <w:r w:rsidR="00D8361F">
        <w:t xml:space="preserve"> de oefening op pagina 5 en 6</w:t>
      </w:r>
      <w:r w:rsidR="00A148E8">
        <w:t>.</w:t>
      </w:r>
    </w:p>
    <w:p w:rsidR="00D8361F" w:rsidRDefault="00D8361F" w:rsidP="008C2E9F">
      <w:pPr>
        <w:tabs>
          <w:tab w:val="left" w:leader="underscore" w:pos="8789"/>
        </w:tabs>
        <w:spacing w:line="360" w:lineRule="auto"/>
      </w:pPr>
    </w:p>
    <w:p w:rsidR="00F95286" w:rsidRDefault="00F95286" w:rsidP="008C2E9F">
      <w:pPr>
        <w:tabs>
          <w:tab w:val="left" w:leader="underscore" w:pos="8789"/>
        </w:tabs>
        <w:spacing w:line="360" w:lineRule="auto"/>
      </w:pPr>
    </w:p>
    <w:p w:rsidR="00F95286" w:rsidRDefault="00F95286">
      <w:r>
        <w:br w:type="page"/>
      </w:r>
    </w:p>
    <w:p w:rsidR="00F95286" w:rsidRPr="006402A6" w:rsidRDefault="00F95286" w:rsidP="00F95286">
      <w:pPr>
        <w:pStyle w:val="GKondertitel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C44CA6" wp14:editId="38BD5146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300" name="Afgeronde rechthoe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286" w:rsidRPr="005F4F53" w:rsidRDefault="00F95286" w:rsidP="00F95286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B32EE3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00" o:spid="_x0000_s1075" style="position:absolute;margin-left:360.95pt;margin-top:-2.6pt;width:51pt;height:39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95286" w:rsidRPr="005F4F53" w:rsidRDefault="00F95286" w:rsidP="00F95286">
                      <w:pPr>
                        <w:jc w:val="right"/>
                      </w:pPr>
                      <w:r>
                        <w:t>/</w:t>
                      </w:r>
                      <w:r w:rsidR="00B32EE3"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712512" behindDoc="1" locked="0" layoutInCell="1" allowOverlap="1" wp14:anchorId="51E3C385" wp14:editId="29D09E08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01" name="Afbeelding 301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4</w:t>
      </w:r>
    </w:p>
    <w:p w:rsidR="00F95286" w:rsidRDefault="00F95286" w:rsidP="00F95286"/>
    <w:p w:rsidR="00F95286" w:rsidRPr="008C2E9F" w:rsidRDefault="005B3F07" w:rsidP="00F95286">
      <w:pPr>
        <w:rPr>
          <w:u w:val="single"/>
        </w:rPr>
      </w:pPr>
      <w:r>
        <w:rPr>
          <w:u w:val="single"/>
        </w:rPr>
        <w:t>Werken met de maatbeker</w:t>
      </w:r>
    </w:p>
    <w:p w:rsidR="00F95286" w:rsidRDefault="00BB25DD" w:rsidP="008C2E9F">
      <w:pPr>
        <w:tabs>
          <w:tab w:val="left" w:leader="underscore" w:pos="8789"/>
        </w:tabs>
        <w:spacing w:line="360" w:lineRule="auto"/>
      </w:pPr>
      <w:r>
        <w:t>Duid onderstaande hoeveelheden aan op de verschillende maatbekers. Gebruik een lat en een blauw kleurpotlood.</w:t>
      </w:r>
    </w:p>
    <w:p w:rsidR="00BB25DD" w:rsidRDefault="00BB25DD" w:rsidP="008C2E9F">
      <w:pPr>
        <w:tabs>
          <w:tab w:val="left" w:leader="underscore" w:pos="8789"/>
        </w:tabs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255905</wp:posOffset>
                </wp:positionV>
                <wp:extent cx="6924675" cy="6886575"/>
                <wp:effectExtent l="0" t="0" r="9525" b="9525"/>
                <wp:wrapTight wrapText="bothSides">
                  <wp:wrapPolygon edited="0">
                    <wp:start x="10221" y="0"/>
                    <wp:lineTo x="10221" y="1912"/>
                    <wp:lineTo x="0" y="2390"/>
                    <wp:lineTo x="0" y="12010"/>
                    <wp:lineTo x="3268" y="12428"/>
                    <wp:lineTo x="3268" y="21570"/>
                    <wp:lineTo x="11469" y="21570"/>
                    <wp:lineTo x="11469" y="21032"/>
                    <wp:lineTo x="21570" y="20315"/>
                    <wp:lineTo x="21570" y="10636"/>
                    <wp:lineTo x="8022" y="10516"/>
                    <wp:lineTo x="18302" y="9620"/>
                    <wp:lineTo x="18302" y="0"/>
                    <wp:lineTo x="10221" y="0"/>
                  </wp:wrapPolygon>
                </wp:wrapTight>
                <wp:docPr id="308" name="Groe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6886575"/>
                          <a:chOff x="0" y="0"/>
                          <a:chExt cx="6924675" cy="6886575"/>
                        </a:xfrm>
                      </wpg:grpSpPr>
                      <pic:pic xmlns:pic="http://schemas.openxmlformats.org/drawingml/2006/picture">
                        <pic:nvPicPr>
                          <pic:cNvPr id="304" name="Afbeelding 30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3875" y="3409950"/>
                            <a:ext cx="2590800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Afbeelding 30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2524125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Afbeelding 30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3829050"/>
                            <a:ext cx="2581275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Afbeelding 30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1525"/>
                            <a:ext cx="2543175" cy="305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308" o:spid="_x0000_s1026" style="position:absolute;margin-left:-43.1pt;margin-top:20.15pt;width:545.25pt;height:542.25pt;z-index:251718656" coordsize="69246,6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">
                <v:shape id="Afbeelding 304" o:spid="_x0000_s1027" type="#_x0000_t75" style="position:absolute;left:43338;top:34099;width:25908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akHEAAAA3AAAAA8AAABkcnMvZG93bnJldi54bWxEj19rwjAUxd8Hfodwhb3N1G2IVKNIQZiP&#10;c0r17dJc22hzU5rYdvv0y2Dg4+H8+XGW68HWoqPWG8cKppMEBHHhtOFSweFr+zIH4QOyxtoxKfgm&#10;D+vV6GmJqXY9f1K3D6WII+xTVFCF0KRS+qIii37iGuLoXVxrMUTZllK32MdxW8vXJJlJi4YjocKG&#10;soqK2/5uI+R82nHemJ/uejwe8j7PypnJlHoeD5sFiEBDeIT/2x9awVvyD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TakHEAAAA3AAAAA8AAAAAAAAAAAAAAAAA&#10;nwIAAGRycy9kb3ducmV2LnhtbFBLBQYAAAAABAAEAPcAAACQAwAAAAA=&#10;">
                  <v:imagedata r:id="rId25" o:title=""/>
                  <v:path arrowok="t"/>
                </v:shape>
                <v:shape id="Afbeelding 306" o:spid="_x0000_s1028" type="#_x0000_t75" style="position:absolute;left:33147;width:25241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Lu6/AAAA3AAAAA8AAABkcnMvZG93bnJldi54bWxEj8EKwjAQRO+C/xBW8KapikWqUUQQvFoF&#10;8bY0a1tsNqWJtvr1RhA8DjPzhlltOlOJJzWutKxgMo5AEGdWl5wrOJ/2owUI55E1VpZJwYscbNb9&#10;3goTbVs+0jP1uQgQdgkqKLyvEyldVpBBN7Y1cfButjHog2xyqRtsA9xUchpFsTRYclgosKZdQdk9&#10;fRgF3L4PLr7htbw8ZsfJHHf8vqdKDQfddgnCU+f/4V/7oBXMohi+Z8IRkO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NS7uvwAAANwAAAAPAAAAAAAAAAAAAAAAAJ8CAABk&#10;cnMvZG93bnJldi54bWxQSwUGAAAAAAQABAD3AAAAiwMAAAAA&#10;">
                  <v:imagedata r:id="rId26" o:title=""/>
                  <v:path arrowok="t"/>
                </v:shape>
                <v:shape id="Afbeelding 303" o:spid="_x0000_s1029" type="#_x0000_t75" style="position:absolute;left:10763;top:38290;width:25813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oM/BAAAA3AAAAA8AAABkcnMvZG93bnJldi54bWxEj0GLwjAUhO8L/ofwBG9rooJKNS0qCnvx&#10;oLvg9dE822LzUppY6783C4LHYWa+YdZZb2vRUesrxxomYwWCOHem4kLD3+/hewnCB2SDtWPS8CQP&#10;WTr4WmNi3INP1J1DISKEfYIayhCaREqfl2TRj11DHL2ray2GKNtCmhYfEW5rOVVqLi1WHBdKbGhX&#10;Un47360G3BSLacNd2NJhT/OL3y+OSmk9GvabFYhAffiE3+0fo2GmZvB/Jh4Bm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3oM/BAAAA3AAAAA8AAAAAAAAAAAAAAAAAnwIA&#10;AGRycy9kb3ducmV2LnhtbFBLBQYAAAAABAAEAPcAAACNAwAAAAA=&#10;">
                  <v:imagedata r:id="rId27" o:title=""/>
                  <v:path arrowok="t"/>
                </v:shape>
                <v:shape id="Afbeelding 305" o:spid="_x0000_s1030" type="#_x0000_t75" style="position:absolute;top:7715;width:25431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IMrHAAAA3AAAAA8AAABkcnMvZG93bnJldi54bWxEj1trwkAUhN8L/Q/LKfhSdOOlJU1dRQVB&#10;QShe6+Mhe5qkzZ4N2VXjv3cFoY/DzHzDDMeNKcWZaldYVtDtRCCIU6sLzhTstvN2DMJ5ZI2lZVJw&#10;JQfj0fPTEBNtL7ym88ZnIkDYJagg975KpHRpTgZdx1bEwfuxtUEfZJ1JXeMlwE0pe1H0Lg0WHBZy&#10;rGiWU/q3ORkF0+PXLubV8vX3Oz4dV+tDdzD72CvVemkmnyA8Nf4//GgvtIJ+9Ab3M+EIyNE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XIMrHAAAA3AAAAA8AAAAAAAAAAAAA&#10;AAAAnwIAAGRycy9kb3ducmV2LnhtbFBLBQYAAAAABAAEAPcAAACTAwAAAAA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C07FA7" wp14:editId="48EE0AA0">
                <wp:simplePos x="0" y="0"/>
                <wp:positionH relativeFrom="column">
                  <wp:posOffset>-23495</wp:posOffset>
                </wp:positionH>
                <wp:positionV relativeFrom="paragraph">
                  <wp:posOffset>132080</wp:posOffset>
                </wp:positionV>
                <wp:extent cx="1828800" cy="581025"/>
                <wp:effectExtent l="57150" t="38100" r="76200" b="104775"/>
                <wp:wrapNone/>
                <wp:docPr id="302" name="Liggende oorkond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5DD" w:rsidRDefault="00BB25DD" w:rsidP="00BB25DD">
                            <w:pPr>
                              <w:jc w:val="center"/>
                            </w:pPr>
                            <w:r>
                              <w:t>2 dl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Liggende oorkonde 302" o:spid="_x0000_s1076" type="#_x0000_t98" style="position:absolute;margin-left:-1.85pt;margin-top:10.4pt;width:2in;height:45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B25DD" w:rsidRDefault="00BB25DD" w:rsidP="00BB25DD">
                      <w:pPr>
                        <w:jc w:val="center"/>
                      </w:pPr>
                      <w:r>
                        <w:t>2 dl room</w:t>
                      </w:r>
                    </w:p>
                  </w:txbxContent>
                </v:textbox>
              </v:shape>
            </w:pict>
          </mc:Fallback>
        </mc:AlternateContent>
      </w:r>
    </w:p>
    <w:p w:rsidR="00BB25DD" w:rsidRDefault="00BB25DD" w:rsidP="008C2E9F">
      <w:pPr>
        <w:tabs>
          <w:tab w:val="left" w:leader="underscore" w:pos="8789"/>
        </w:tabs>
        <w:spacing w:line="360" w:lineRule="auto"/>
      </w:pPr>
    </w:p>
    <w:p w:rsidR="00BB25DD" w:rsidRDefault="00BB25DD" w:rsidP="008C2E9F">
      <w:pPr>
        <w:tabs>
          <w:tab w:val="left" w:leader="underscore" w:pos="8789"/>
        </w:tabs>
        <w:spacing w:line="360" w:lineRule="auto"/>
      </w:pPr>
    </w:p>
    <w:p w:rsidR="00BB25DD" w:rsidRDefault="00BB25DD">
      <w:r>
        <w:br w:type="page"/>
      </w:r>
    </w:p>
    <w:p w:rsidR="00BB25DD" w:rsidRDefault="00BB25DD" w:rsidP="00BB25DD">
      <w:pPr>
        <w:tabs>
          <w:tab w:val="left" w:leader="underscore" w:pos="8789"/>
        </w:tabs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B632C3" wp14:editId="05C649CC">
                <wp:simplePos x="0" y="0"/>
                <wp:positionH relativeFrom="column">
                  <wp:posOffset>-23495</wp:posOffset>
                </wp:positionH>
                <wp:positionV relativeFrom="paragraph">
                  <wp:posOffset>132080</wp:posOffset>
                </wp:positionV>
                <wp:extent cx="1828800" cy="581025"/>
                <wp:effectExtent l="57150" t="38100" r="76200" b="104775"/>
                <wp:wrapNone/>
                <wp:docPr id="314" name="Liggende oorkond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10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5DD" w:rsidRDefault="00BB25DD" w:rsidP="00BB25DD">
                            <w:pPr>
                              <w:jc w:val="center"/>
                            </w:pPr>
                            <w:r>
                              <w:t>½ l kippenbouillon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ggende oorkonde 314" o:spid="_x0000_s1077" type="#_x0000_t98" style="position:absolute;margin-left:-1.85pt;margin-top:10.4pt;width:2in;height:4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B25DD" w:rsidRDefault="00BB25DD" w:rsidP="00BB25DD">
                      <w:pPr>
                        <w:jc w:val="center"/>
                      </w:pPr>
                      <w:r>
                        <w:t>½ l kippenbouillon</w:t>
                      </w:r>
                    </w:p>
                  </w:txbxContent>
                </v:textbox>
              </v:shape>
            </w:pict>
          </mc:Fallback>
        </mc:AlternateContent>
      </w:r>
    </w:p>
    <w:p w:rsidR="00BB25DD" w:rsidRDefault="00BB25DD" w:rsidP="00BB25DD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3B2FAAD" wp14:editId="6447BD06">
                <wp:simplePos x="0" y="0"/>
                <wp:positionH relativeFrom="column">
                  <wp:posOffset>-547370</wp:posOffset>
                </wp:positionH>
                <wp:positionV relativeFrom="paragraph">
                  <wp:posOffset>113030</wp:posOffset>
                </wp:positionV>
                <wp:extent cx="6924675" cy="6886575"/>
                <wp:effectExtent l="0" t="0" r="9525" b="9525"/>
                <wp:wrapTight wrapText="bothSides">
                  <wp:wrapPolygon edited="0">
                    <wp:start x="10221" y="0"/>
                    <wp:lineTo x="10221" y="1912"/>
                    <wp:lineTo x="0" y="2390"/>
                    <wp:lineTo x="0" y="12010"/>
                    <wp:lineTo x="3268" y="12428"/>
                    <wp:lineTo x="3268" y="21570"/>
                    <wp:lineTo x="11469" y="21570"/>
                    <wp:lineTo x="11469" y="21032"/>
                    <wp:lineTo x="21570" y="20315"/>
                    <wp:lineTo x="21570" y="10636"/>
                    <wp:lineTo x="8022" y="10516"/>
                    <wp:lineTo x="18302" y="9620"/>
                    <wp:lineTo x="18302" y="0"/>
                    <wp:lineTo x="10221" y="0"/>
                  </wp:wrapPolygon>
                </wp:wrapTight>
                <wp:docPr id="309" name="Groe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6886575"/>
                          <a:chOff x="0" y="0"/>
                          <a:chExt cx="6924675" cy="6886575"/>
                        </a:xfrm>
                      </wpg:grpSpPr>
                      <pic:pic xmlns:pic="http://schemas.openxmlformats.org/drawingml/2006/picture">
                        <pic:nvPicPr>
                          <pic:cNvPr id="310" name="Afbeelding 31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3875" y="3409950"/>
                            <a:ext cx="2590800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Afbeelding 3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2524125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Afbeelding 3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3829050"/>
                            <a:ext cx="2581275" cy="305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Afbeelding 3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1525"/>
                            <a:ext cx="2543175" cy="3057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309" o:spid="_x0000_s1026" style="position:absolute;margin-left:-43.1pt;margin-top:8.9pt;width:545.25pt;height:542.25pt;z-index:251721728" coordsize="69246,6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">
                <v:shape id="Afbeelding 310" o:spid="_x0000_s1027" type="#_x0000_t75" style="position:absolute;left:43338;top:34099;width:25908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x+p/BAAAA3AAAAA8AAABkcnMvZG93bnJldi54bWxET0tLw0AQvgv+h2UEb3ZThSJpt0UCgh7t&#10;g7S3ITtNts3OhuyaRH+9cyh4/Pjeq83kWzVQH11gA/NZBoq4CtZxbWC/e396BRUTssU2MBn4oQib&#10;9f3dCnMbRv6iYZtqJSEcczTQpNTlWseqIY9xFjpi4c6h95gE9rW2PY4S7lv9nGUL7dGxNDTYUdFQ&#10;dd1+eyk5HT+57NzvcDkc9uVYFvXCFcY8PkxvS1CJpvQvvrk/rIGXucyXM3IE9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x+p/BAAAA3AAAAA8AAAAAAAAAAAAAAAAAnwIA&#10;AGRycy9kb3ducmV2LnhtbFBLBQYAAAAABAAEAPcAAACNAwAAAAA=&#10;">
                  <v:imagedata r:id="rId25" o:title=""/>
                  <v:path arrowok="t"/>
                </v:shape>
                <v:shape id="Afbeelding 311" o:spid="_x0000_s1028" type="#_x0000_t75" style="position:absolute;left:33147;width:25241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IEe/AAAA3AAAAA8AAABkcnMvZG93bnJldi54bWxEj8EKwjAQRO+C/xBW8KZpFUWqUUQQvFoF&#10;8bY0a1tsNqWJtvr1RhA8DjPzhlltOlOJJzWutKwgHkcgiDOrS84VnE/70QKE88gaK8uk4EUONut+&#10;b4WJti0f6Zn6XAQIuwQVFN7XiZQuK8igG9uaOHg32xj0QTa51A22AW4qOYmiuTRYclgosKZdQdk9&#10;fRgF3L4Pbn7Da3l5TI/xDHf8vqdKDQfddgnCU+f/4V/7oBVM4xi+Z8IRkO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BSBHvwAAANwAAAAPAAAAAAAAAAAAAAAAAJ8CAABk&#10;cnMvZG93bnJldi54bWxQSwUGAAAAAAQABAD3AAAAiwMAAAAA&#10;">
                  <v:imagedata r:id="rId26" o:title=""/>
                  <v:path arrowok="t"/>
                </v:shape>
                <v:shape id="Afbeelding 312" o:spid="_x0000_s1029" type="#_x0000_t75" style="position:absolute;left:10763;top:38290;width:25813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k4nCAAAA3AAAAA8AAABkcnMvZG93bnJldi54bWxEj0GLwjAUhO+C/yG8BW+aWEGlmhYVBS97&#10;WBW8PppnW7Z5KU2s3X+/ERb2OMzMN8w2H2wjeup87VjDfKZAEBfO1FxquF1P0zUIH5ANNo5Jww95&#10;yLPxaIupcS/+ov4SShEh7FPUUIXQplL6oiKLfuZa4ug9XGcxRNmV0nT4inDbyESppbRYc1yosKVD&#10;RcX35Wk14K5cJS33YU+nIy3v/rj6VErrycew24AINIT/8F/7bDQs5gm8z8Qj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YpOJwgAAANwAAAAPAAAAAAAAAAAAAAAAAJ8C&#10;AABkcnMvZG93bnJldi54bWxQSwUGAAAAAAQABAD3AAAAjgMAAAAA&#10;">
                  <v:imagedata r:id="rId27" o:title=""/>
                  <v:path arrowok="t"/>
                </v:shape>
                <v:shape id="Afbeelding 313" o:spid="_x0000_s1030" type="#_x0000_t75" style="position:absolute;top:7715;width:25431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i/jHAAAA3AAAAA8AAABkcnMvZG93bnJldi54bWxEj0FrwkAUhO9C/8PyCl5EN9FS0tRVVBAs&#10;CKKNrcdH9jVJzb4N2VXTf+8WCj0OM/MNM513phZXal1lWUE8ikAQ51ZXXCjI3tfDBITzyBpry6Tg&#10;hxzMZw+9Kaba3nhP14MvRICwS1FB6X2TSunykgy6kW2Ig/dlW4M+yLaQusVbgJtajqPoWRqsOCyU&#10;2NCqpPx8uBgFy9MuS3j7Nvj+TC6n7f4jflq9HJXqP3aLVxCeOv8f/mtvtIJJPIHfM+EI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ri/jHAAAA3AAAAA8AAAAAAAAAAAAA&#10;AAAAnwIAAGRycy9kb3ducmV2LnhtbFBLBQYAAAAABAAEAPcAAACTAwAAAAA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BB25DD" w:rsidRDefault="00BB25DD" w:rsidP="008C2E9F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A73E9B" w:rsidRDefault="00A73E9B" w:rsidP="008C2E9F">
      <w:pPr>
        <w:tabs>
          <w:tab w:val="left" w:leader="underscore" w:pos="8789"/>
        </w:tabs>
        <w:spacing w:line="360" w:lineRule="auto"/>
      </w:pPr>
    </w:p>
    <w:p w:rsidR="00A73E9B" w:rsidRDefault="00A73E9B">
      <w:r>
        <w:br w:type="page"/>
      </w:r>
    </w:p>
    <w:p w:rsidR="00A73E9B" w:rsidRPr="006402A6" w:rsidRDefault="00A73E9B" w:rsidP="00A73E9B">
      <w:pPr>
        <w:pStyle w:val="GKondertitel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9F4C82" wp14:editId="7846DD0E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315" name="Afgeronde rechthoe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9B" w:rsidRPr="005F4F53" w:rsidRDefault="00A73E9B" w:rsidP="00A73E9B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4B0D99"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15" o:spid="_x0000_s1078" style="position:absolute;margin-left:360.95pt;margin-top:-2.6pt;width:51pt;height:39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73E9B" w:rsidRPr="005F4F53" w:rsidRDefault="00A73E9B" w:rsidP="00A73E9B">
                      <w:pPr>
                        <w:jc w:val="right"/>
                      </w:pPr>
                      <w:r>
                        <w:t>/</w:t>
                      </w:r>
                      <w:r w:rsidR="004B0D99"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723776" behindDoc="1" locked="0" layoutInCell="1" allowOverlap="1" wp14:anchorId="519B6D60" wp14:editId="52BFEF7D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64" name="Afbeelding 364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5</w:t>
      </w:r>
    </w:p>
    <w:p w:rsidR="00A73E9B" w:rsidRDefault="00A73E9B" w:rsidP="00A73E9B"/>
    <w:p w:rsidR="00A73E9B" w:rsidRPr="008C2E9F" w:rsidRDefault="00A73E9B" w:rsidP="00A73E9B">
      <w:pPr>
        <w:rPr>
          <w:u w:val="single"/>
        </w:rPr>
      </w:pPr>
      <w:r>
        <w:rPr>
          <w:u w:val="single"/>
        </w:rPr>
        <w:t>Werken met de weegschaal</w:t>
      </w:r>
    </w:p>
    <w:p w:rsidR="00A73E9B" w:rsidRDefault="001F393B" w:rsidP="00A73E9B">
      <w:pPr>
        <w:tabs>
          <w:tab w:val="left" w:leader="underscore" w:pos="8789"/>
        </w:tabs>
        <w:spacing w:line="360" w:lineRule="auto"/>
      </w:pPr>
      <w:r>
        <w:t>Weeg onderstaande hoeveelheden af met een digitale keukenweegschaal.</w:t>
      </w:r>
    </w:p>
    <w:p w:rsidR="00EE0D49" w:rsidRDefault="00EE0D49" w:rsidP="00A73E9B">
      <w:pPr>
        <w:tabs>
          <w:tab w:val="left" w:leader="underscore" w:pos="8789"/>
        </w:tabs>
        <w:spacing w:line="360" w:lineRule="auto"/>
      </w:pPr>
    </w:p>
    <w:p w:rsidR="00A73E9B" w:rsidRDefault="00EE0D49" w:rsidP="004B0D99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EE0D49">
        <w:rPr>
          <w:rFonts w:ascii="Verdana" w:hAnsi="Verdana"/>
          <w:sz w:val="24"/>
        </w:rPr>
        <w:t>50 g</w:t>
      </w:r>
    </w:p>
    <w:p w:rsidR="00EE0D49" w:rsidRDefault="00EE0D49" w:rsidP="004B0D99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1 kg</w:t>
      </w:r>
    </w:p>
    <w:p w:rsidR="00EE0D49" w:rsidRDefault="00EE0D49" w:rsidP="004B0D99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200 g</w:t>
      </w:r>
    </w:p>
    <w:p w:rsidR="00EE0D49" w:rsidRDefault="00EE0D49" w:rsidP="004B0D99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65 g</w:t>
      </w:r>
    </w:p>
    <w:p w:rsidR="00EE0D49" w:rsidRDefault="00EE0D49" w:rsidP="004B0D99">
      <w:pPr>
        <w:pStyle w:val="Lijstalinea"/>
        <w:numPr>
          <w:ilvl w:val="0"/>
          <w:numId w:val="6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½ kg</w:t>
      </w:r>
    </w:p>
    <w:p w:rsidR="004B0D99" w:rsidRDefault="004B0D99" w:rsidP="004B0D99">
      <w:pPr>
        <w:tabs>
          <w:tab w:val="left" w:leader="underscore" w:pos="8789"/>
        </w:tabs>
        <w:spacing w:line="360" w:lineRule="auto"/>
      </w:pPr>
    </w:p>
    <w:p w:rsidR="004B0D99" w:rsidRDefault="004B0D99" w:rsidP="004B0D99">
      <w:pPr>
        <w:tabs>
          <w:tab w:val="left" w:leader="underscore" w:pos="8789"/>
        </w:tabs>
        <w:spacing w:line="360" w:lineRule="auto"/>
      </w:pPr>
      <w:r>
        <w:t>Hoeveel wegen onderstaande materialen?</w:t>
      </w:r>
    </w:p>
    <w:p w:rsidR="004B0D99" w:rsidRDefault="004B0D99" w:rsidP="004B0D99">
      <w:pPr>
        <w:tabs>
          <w:tab w:val="left" w:leader="underscore" w:pos="8789"/>
        </w:tabs>
        <w:spacing w:line="360" w:lineRule="auto"/>
      </w:pPr>
    </w:p>
    <w:p w:rsidR="004B0D99" w:rsidRPr="004B0D99" w:rsidRDefault="004B0D99" w:rsidP="004B0D99">
      <w:pPr>
        <w:pStyle w:val="Lijstalinea"/>
        <w:numPr>
          <w:ilvl w:val="0"/>
          <w:numId w:val="7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4B0D99">
        <w:rPr>
          <w:rFonts w:ascii="Verdana" w:hAnsi="Verdana"/>
          <w:sz w:val="24"/>
        </w:rPr>
        <w:t>voorwerp 1</w:t>
      </w:r>
      <w:r>
        <w:rPr>
          <w:rFonts w:ascii="Verdana" w:hAnsi="Verdana"/>
          <w:sz w:val="24"/>
        </w:rPr>
        <w:t>: __________ g</w:t>
      </w:r>
    </w:p>
    <w:p w:rsidR="004B0D99" w:rsidRDefault="004B0D99" w:rsidP="004B0D99">
      <w:pPr>
        <w:pStyle w:val="Lijstalinea"/>
        <w:numPr>
          <w:ilvl w:val="0"/>
          <w:numId w:val="7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4B0D99">
        <w:rPr>
          <w:rFonts w:ascii="Verdana" w:hAnsi="Verdana"/>
          <w:sz w:val="24"/>
        </w:rPr>
        <w:t xml:space="preserve">voorwerp </w:t>
      </w:r>
      <w:r>
        <w:rPr>
          <w:rFonts w:ascii="Verdana" w:hAnsi="Verdana"/>
          <w:sz w:val="24"/>
        </w:rPr>
        <w:t>2: __________ g</w:t>
      </w:r>
    </w:p>
    <w:p w:rsidR="004B0D99" w:rsidRPr="004B0D99" w:rsidRDefault="004B0D99" w:rsidP="004B0D99">
      <w:pPr>
        <w:pStyle w:val="Lijstalinea"/>
        <w:numPr>
          <w:ilvl w:val="0"/>
          <w:numId w:val="7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4B0D99">
        <w:rPr>
          <w:rFonts w:ascii="Verdana" w:hAnsi="Verdana"/>
          <w:sz w:val="24"/>
        </w:rPr>
        <w:t xml:space="preserve">voorwerp </w:t>
      </w:r>
      <w:r>
        <w:rPr>
          <w:rFonts w:ascii="Verdana" w:hAnsi="Verdana"/>
          <w:sz w:val="24"/>
        </w:rPr>
        <w:t>3: __________ g</w:t>
      </w:r>
    </w:p>
    <w:p w:rsidR="004B0D99" w:rsidRPr="004B0D99" w:rsidRDefault="004B0D99" w:rsidP="004B0D99">
      <w:pPr>
        <w:pStyle w:val="Lijstalinea"/>
        <w:numPr>
          <w:ilvl w:val="0"/>
          <w:numId w:val="7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4B0D99">
        <w:rPr>
          <w:rFonts w:ascii="Verdana" w:hAnsi="Verdana"/>
          <w:sz w:val="24"/>
        </w:rPr>
        <w:t xml:space="preserve">voorwerp </w:t>
      </w:r>
      <w:r>
        <w:rPr>
          <w:rFonts w:ascii="Verdana" w:hAnsi="Verdana"/>
          <w:sz w:val="24"/>
        </w:rPr>
        <w:t>4: __________ g</w:t>
      </w:r>
    </w:p>
    <w:p w:rsidR="004B0D99" w:rsidRPr="004B0D99" w:rsidRDefault="004B0D99" w:rsidP="004B0D99">
      <w:pPr>
        <w:pStyle w:val="Lijstalinea"/>
        <w:numPr>
          <w:ilvl w:val="0"/>
          <w:numId w:val="7"/>
        </w:numPr>
        <w:tabs>
          <w:tab w:val="left" w:leader="underscore" w:pos="8789"/>
        </w:tabs>
        <w:spacing w:line="480" w:lineRule="auto"/>
        <w:rPr>
          <w:rFonts w:ascii="Verdana" w:hAnsi="Verdana"/>
          <w:sz w:val="24"/>
        </w:rPr>
      </w:pPr>
      <w:r w:rsidRPr="004B0D99">
        <w:rPr>
          <w:rFonts w:ascii="Verdana" w:hAnsi="Verdana"/>
          <w:sz w:val="24"/>
        </w:rPr>
        <w:t xml:space="preserve">voorwerp </w:t>
      </w:r>
      <w:r>
        <w:rPr>
          <w:rFonts w:ascii="Verdana" w:hAnsi="Verdana"/>
          <w:sz w:val="24"/>
        </w:rPr>
        <w:t>5: __________ g</w:t>
      </w:r>
    </w:p>
    <w:p w:rsidR="004B0D99" w:rsidRPr="004B0D99" w:rsidRDefault="004B0D99" w:rsidP="004B0D99">
      <w:pPr>
        <w:tabs>
          <w:tab w:val="left" w:leader="underscore" w:pos="8789"/>
        </w:tabs>
        <w:spacing w:line="360" w:lineRule="auto"/>
      </w:pPr>
    </w:p>
    <w:p w:rsidR="00597ECF" w:rsidRDefault="00597ECF">
      <w:r>
        <w:br w:type="page"/>
      </w:r>
    </w:p>
    <w:p w:rsidR="00597ECF" w:rsidRPr="006402A6" w:rsidRDefault="00597ECF" w:rsidP="00597ECF">
      <w:pPr>
        <w:pStyle w:val="GKondertitel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C67A7D" wp14:editId="3155E228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365" name="Afgeronde rechthoek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ECF" w:rsidRPr="005F4F53" w:rsidRDefault="00597ECF" w:rsidP="00597ECF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F9566D"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65" o:spid="_x0000_s1079" style="position:absolute;margin-left:360.95pt;margin-top:-2.6pt;width:51pt;height:39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97ECF" w:rsidRPr="005F4F53" w:rsidRDefault="00597ECF" w:rsidP="00597ECF">
                      <w:pPr>
                        <w:jc w:val="right"/>
                      </w:pPr>
                      <w:r>
                        <w:t>/</w:t>
                      </w:r>
                      <w:r w:rsidR="00F9566D"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726848" behindDoc="1" locked="0" layoutInCell="1" allowOverlap="1" wp14:anchorId="46D1DCB7" wp14:editId="7C0D3D8E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67" name="Afbeelding 367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6</w:t>
      </w:r>
    </w:p>
    <w:p w:rsidR="00597ECF" w:rsidRDefault="00597ECF" w:rsidP="00597ECF"/>
    <w:p w:rsidR="00597ECF" w:rsidRPr="008C2E9F" w:rsidRDefault="00597ECF" w:rsidP="00597ECF">
      <w:pPr>
        <w:rPr>
          <w:u w:val="single"/>
        </w:rPr>
      </w:pPr>
      <w:r>
        <w:rPr>
          <w:u w:val="single"/>
        </w:rPr>
        <w:t>Informatie opzoeken</w:t>
      </w:r>
    </w:p>
    <w:p w:rsidR="00FC2720" w:rsidRDefault="00FC2720" w:rsidP="004B0D99">
      <w:pPr>
        <w:tabs>
          <w:tab w:val="left" w:leader="underscore" w:pos="8789"/>
        </w:tabs>
        <w:spacing w:line="360" w:lineRule="auto"/>
      </w:pPr>
      <w:r>
        <w:t xml:space="preserve">Vraag de </w:t>
      </w:r>
      <w:r w:rsidRPr="00FC2720">
        <w:rPr>
          <w:b/>
        </w:rPr>
        <w:t>informatiefiches</w:t>
      </w:r>
      <w:r>
        <w:t xml:space="preserve"> van de ingrediënten aan de leerkracht.</w:t>
      </w:r>
      <w:r w:rsidR="003F6383">
        <w:br/>
      </w:r>
      <w:r>
        <w:t>Los met behulp van de fiches de onderstaande vragen op.</w:t>
      </w:r>
      <w:r w:rsidR="003F6383">
        <w:br/>
      </w:r>
    </w:p>
    <w:p w:rsidR="00A47162" w:rsidRPr="00A47162" w:rsidRDefault="00A47162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8"/>
        </w:rPr>
      </w:pPr>
      <w:r w:rsidRPr="00A47162">
        <w:rPr>
          <w:rFonts w:ascii="Verdana" w:hAnsi="Verdana"/>
          <w:sz w:val="24"/>
        </w:rPr>
        <w:t>D</w:t>
      </w:r>
      <w:r>
        <w:rPr>
          <w:rFonts w:ascii="Verdana" w:hAnsi="Verdana"/>
          <w:sz w:val="24"/>
        </w:rPr>
        <w:t xml:space="preserve">e tarwebloem is verpakt per _______________ en kan je </w:t>
      </w:r>
      <w:r w:rsidRPr="00A47162">
        <w:rPr>
          <w:rFonts w:ascii="Verdana" w:hAnsi="Verdana"/>
          <w:i/>
          <w:sz w:val="24"/>
        </w:rPr>
        <w:t>wel/niet</w:t>
      </w:r>
      <w:r>
        <w:rPr>
          <w:rFonts w:ascii="Verdana" w:hAnsi="Verdana"/>
          <w:sz w:val="24"/>
        </w:rPr>
        <w:t xml:space="preserve"> gebruiken in de broodmachine. Je betaalt € _______ voor een pak bloem.</w:t>
      </w:r>
    </w:p>
    <w:p w:rsidR="00A47162" w:rsidRPr="00A47162" w:rsidRDefault="00A47162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4"/>
        </w:rPr>
        <w:t xml:space="preserve">Voor een pak keukenzout betaal je </w:t>
      </w:r>
      <w:r w:rsidRPr="00A47162">
        <w:rPr>
          <w:rFonts w:ascii="Verdana" w:hAnsi="Verdana"/>
          <w:i/>
          <w:sz w:val="24"/>
        </w:rPr>
        <w:t>meer/minder</w:t>
      </w:r>
      <w:r>
        <w:rPr>
          <w:rFonts w:ascii="Verdana" w:hAnsi="Verdana"/>
          <w:sz w:val="24"/>
        </w:rPr>
        <w:t xml:space="preserve"> dan € 0,50 per kilo.</w:t>
      </w:r>
    </w:p>
    <w:p w:rsidR="00A47162" w:rsidRPr="00A47162" w:rsidRDefault="00A47162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4"/>
        </w:rPr>
        <w:t xml:space="preserve">Noteer de Franse benaming voor ‘zwarte peper’: </w:t>
      </w:r>
      <w:r>
        <w:rPr>
          <w:rFonts w:ascii="Verdana" w:hAnsi="Verdana"/>
          <w:sz w:val="24"/>
        </w:rPr>
        <w:tab/>
      </w:r>
    </w:p>
    <w:p w:rsidR="00A47162" w:rsidRPr="00A47162" w:rsidRDefault="00A47162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4"/>
        </w:rPr>
        <w:t xml:space="preserve">Het potje tijm weegt </w:t>
      </w:r>
      <w:r w:rsidRPr="00A47162">
        <w:rPr>
          <w:rFonts w:ascii="Verdana" w:hAnsi="Verdana"/>
          <w:i/>
          <w:sz w:val="24"/>
        </w:rPr>
        <w:t>meer/minder</w:t>
      </w:r>
      <w:r>
        <w:rPr>
          <w:rFonts w:ascii="Verdana" w:hAnsi="Verdana"/>
          <w:sz w:val="24"/>
        </w:rPr>
        <w:t xml:space="preserve"> dan een halve kilo.</w:t>
      </w:r>
    </w:p>
    <w:p w:rsidR="00A47162" w:rsidRPr="00A47162" w:rsidRDefault="00A47162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4"/>
        </w:rPr>
        <w:t>De ajuin is van het merk _______________________ en zit verpakt per _______________. Je betaalt € _____ per kilo.</w:t>
      </w:r>
    </w:p>
    <w:p w:rsidR="00A47162" w:rsidRPr="004C49C5" w:rsidRDefault="004C49C5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4"/>
        </w:rPr>
        <w:t xml:space="preserve">Hoeveel korting krijgt je als je 2 tubes bakboter koopt? </w:t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br/>
        <w:t>De korting is geldig tot _____________________.</w:t>
      </w:r>
    </w:p>
    <w:p w:rsidR="004C49C5" w:rsidRDefault="004C49C5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 w:rsidRPr="004C49C5">
        <w:rPr>
          <w:rFonts w:ascii="Verdana" w:hAnsi="Verdana"/>
          <w:sz w:val="24"/>
        </w:rPr>
        <w:t>De scharre</w:t>
      </w:r>
      <w:r>
        <w:rPr>
          <w:rFonts w:ascii="Verdana" w:hAnsi="Verdana"/>
          <w:sz w:val="24"/>
        </w:rPr>
        <w:t>leieren zitten verpakt per ____________ stuks. Per karton betaal je € _____. Dit is € _____ per ei.</w:t>
      </w:r>
    </w:p>
    <w:p w:rsidR="004C49C5" w:rsidRDefault="004C49C5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Een halve borstfilet van een braadkip weegt ongeveer _____ g. </w:t>
      </w:r>
      <w:r w:rsidR="005279B2">
        <w:rPr>
          <w:rFonts w:ascii="Verdana" w:hAnsi="Verdana"/>
          <w:sz w:val="24"/>
        </w:rPr>
        <w:br/>
      </w:r>
      <w:r>
        <w:rPr>
          <w:rFonts w:ascii="Verdana" w:hAnsi="Verdana"/>
          <w:sz w:val="24"/>
        </w:rPr>
        <w:t>De kippen zijn afkomstig van ______________.</w:t>
      </w:r>
    </w:p>
    <w:p w:rsidR="004C49C5" w:rsidRDefault="004C49C5" w:rsidP="00A47162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De arachideolie kan je gebruiken om:</w:t>
      </w:r>
    </w:p>
    <w:p w:rsidR="004C49C5" w:rsidRPr="004C49C5" w:rsidRDefault="004C49C5" w:rsidP="004C49C5">
      <w:pPr>
        <w:pStyle w:val="Lijstalinea"/>
        <w:numPr>
          <w:ilvl w:val="1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____________________________________ </w:t>
      </w:r>
    </w:p>
    <w:p w:rsidR="004C49C5" w:rsidRDefault="004C49C5" w:rsidP="004C49C5">
      <w:pPr>
        <w:pStyle w:val="Lijstalinea"/>
        <w:numPr>
          <w:ilvl w:val="1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____________________________________ </w:t>
      </w:r>
    </w:p>
    <w:p w:rsidR="004C49C5" w:rsidRDefault="00AA13AE" w:rsidP="004C49C5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Het pakje paneermeel weegt _______________. Er kunnen _____ pakjes in een kilogram.</w:t>
      </w:r>
    </w:p>
    <w:p w:rsidR="00AA13AE" w:rsidRDefault="00AA13AE" w:rsidP="004C49C5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Geef een ander woord voor zelfrijzende bloem: </w:t>
      </w:r>
      <w:r>
        <w:rPr>
          <w:rFonts w:ascii="Verdana" w:hAnsi="Verdana"/>
          <w:sz w:val="24"/>
        </w:rPr>
        <w:tab/>
      </w:r>
    </w:p>
    <w:p w:rsidR="00AA13AE" w:rsidRDefault="00AA13AE" w:rsidP="004C49C5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De suiker is van het merk __________________. </w:t>
      </w:r>
      <w:r w:rsidR="00F9566D">
        <w:rPr>
          <w:rFonts w:ascii="Verdana" w:hAnsi="Verdana"/>
          <w:sz w:val="24"/>
        </w:rPr>
        <w:t>Je betaalt € _____ per kilo.</w:t>
      </w:r>
    </w:p>
    <w:p w:rsidR="00F9566D" w:rsidRDefault="00F9566D" w:rsidP="004C49C5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In de melkerijboter zit </w:t>
      </w:r>
      <w:r w:rsidRPr="00F9566D">
        <w:rPr>
          <w:rFonts w:ascii="Verdana" w:hAnsi="Verdana"/>
          <w:i/>
          <w:sz w:val="24"/>
        </w:rPr>
        <w:t>wel/geen</w:t>
      </w:r>
      <w:r>
        <w:rPr>
          <w:rFonts w:ascii="Verdana" w:hAnsi="Verdana"/>
          <w:sz w:val="24"/>
        </w:rPr>
        <w:t xml:space="preserve"> zout.</w:t>
      </w:r>
    </w:p>
    <w:p w:rsidR="001B0B81" w:rsidRDefault="00F9566D" w:rsidP="004C49C5">
      <w:pPr>
        <w:pStyle w:val="Lijstalinea"/>
        <w:numPr>
          <w:ilvl w:val="0"/>
          <w:numId w:val="8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Er zit </w:t>
      </w:r>
      <w:r w:rsidRPr="00F9566D">
        <w:rPr>
          <w:rFonts w:ascii="Verdana" w:hAnsi="Verdana"/>
          <w:i/>
          <w:sz w:val="24"/>
        </w:rPr>
        <w:t>minder/meer</w:t>
      </w:r>
      <w:r>
        <w:rPr>
          <w:rFonts w:ascii="Verdana" w:hAnsi="Verdana"/>
          <w:sz w:val="24"/>
        </w:rPr>
        <w:t xml:space="preserve"> dan 1 kg poeder in de </w:t>
      </w:r>
      <w:r w:rsidR="005D70AA">
        <w:rPr>
          <w:rFonts w:ascii="Verdana" w:hAnsi="Verdana"/>
          <w:sz w:val="24"/>
        </w:rPr>
        <w:t xml:space="preserve">doos </w:t>
      </w:r>
      <w:r>
        <w:rPr>
          <w:rFonts w:ascii="Verdana" w:hAnsi="Verdana"/>
          <w:sz w:val="24"/>
        </w:rPr>
        <w:t>kippenbouillon.</w:t>
      </w:r>
    </w:p>
    <w:p w:rsidR="001B0B81" w:rsidRPr="006402A6" w:rsidRDefault="001B0B81" w:rsidP="001B0B81">
      <w:pPr>
        <w:pStyle w:val="GKondertitel"/>
        <w:numPr>
          <w:ilvl w:val="0"/>
          <w:numId w:val="0"/>
        </w:numPr>
        <w:ind w:left="720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w:drawing>
          <wp:anchor distT="0" distB="0" distL="114300" distR="114300" simplePos="0" relativeHeight="251732992" behindDoc="1" locked="0" layoutInCell="1" allowOverlap="1" wp14:anchorId="1EE0DDBC" wp14:editId="33A746AC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78" name="Afbeelding 378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7</w:t>
      </w:r>
    </w:p>
    <w:p w:rsidR="001B0B81" w:rsidRDefault="0017008A" w:rsidP="001B0B81">
      <w:r w:rsidRPr="006402A6"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607F8F" wp14:editId="1C0A3D62">
                <wp:simplePos x="0" y="0"/>
                <wp:positionH relativeFrom="column">
                  <wp:posOffset>4584065</wp:posOffset>
                </wp:positionH>
                <wp:positionV relativeFrom="paragraph">
                  <wp:posOffset>122555</wp:posOffset>
                </wp:positionV>
                <wp:extent cx="647700" cy="495300"/>
                <wp:effectExtent l="57150" t="38100" r="76200" b="95250"/>
                <wp:wrapNone/>
                <wp:docPr id="370" name="Afgeronde rechthoek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B81" w:rsidRPr="005F4F53" w:rsidRDefault="001B0B81" w:rsidP="001B0B81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870C47"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70" o:spid="_x0000_s1080" style="position:absolute;margin-left:360.95pt;margin-top:9.65pt;width:51pt;height:39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B0B81" w:rsidRPr="005F4F53" w:rsidRDefault="001B0B81" w:rsidP="001B0B81">
                      <w:pPr>
                        <w:jc w:val="right"/>
                      </w:pPr>
                      <w:r>
                        <w:t>/</w:t>
                      </w:r>
                      <w:r w:rsidR="00870C47"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0B81" w:rsidRDefault="001B0B81" w:rsidP="001B0B81">
      <w:pPr>
        <w:rPr>
          <w:u w:val="single"/>
        </w:rPr>
      </w:pPr>
      <w:r>
        <w:rPr>
          <w:u w:val="single"/>
        </w:rPr>
        <w:t>Boodschappenlijst opmaken</w:t>
      </w:r>
    </w:p>
    <w:p w:rsidR="008820F3" w:rsidRDefault="00A04A95" w:rsidP="008820F3">
      <w:pPr>
        <w:spacing w:line="360" w:lineRule="auto"/>
      </w:pPr>
      <w:r w:rsidRPr="006402A6">
        <w:rPr>
          <w:rFonts w:ascii="Segoe Print" w:hAnsi="Segoe Print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CB67B2" wp14:editId="3555D8ED">
                <wp:simplePos x="0" y="0"/>
                <wp:positionH relativeFrom="column">
                  <wp:posOffset>5443855</wp:posOffset>
                </wp:positionH>
                <wp:positionV relativeFrom="paragraph">
                  <wp:posOffset>843280</wp:posOffset>
                </wp:positionV>
                <wp:extent cx="647700" cy="495300"/>
                <wp:effectExtent l="57150" t="38100" r="76200" b="95250"/>
                <wp:wrapNone/>
                <wp:docPr id="382" name="Afgeronde rechthoek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A95" w:rsidRPr="005F4F53" w:rsidRDefault="00A04A95" w:rsidP="00A04A95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C670E0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82" o:spid="_x0000_s1081" style="position:absolute;margin-left:428.65pt;margin-top:66.4pt;width:51pt;height:3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04A95" w:rsidRPr="005F4F53" w:rsidRDefault="00A04A95" w:rsidP="00A04A95">
                      <w:pPr>
                        <w:jc w:val="right"/>
                      </w:pPr>
                      <w:r>
                        <w:t>/</w:t>
                      </w:r>
                      <w:r w:rsidR="00C670E0"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816EB3" w:rsidRPr="00816EB3">
        <w:t>Neem het recept</w:t>
      </w:r>
      <w:r w:rsidR="00816EB3">
        <w:t xml:space="preserve"> van de soep er bij (pagina 3).</w:t>
      </w:r>
      <w:r w:rsidR="008820F3">
        <w:t xml:space="preserve"> Noteer elk ingrediënt in de juiste kolom op het boodschappenlijstje. </w:t>
      </w:r>
      <w:r w:rsidR="008820F3">
        <w:br/>
      </w:r>
      <w:r w:rsidR="00B07C53">
        <w:sym w:font="Wingdings 3" w:char="F0A2"/>
      </w:r>
      <w:r w:rsidR="00B07C53">
        <w:t xml:space="preserve"> </w:t>
      </w:r>
      <w:r w:rsidR="008820F3">
        <w:t>Doe dit ook voor de kip en de cake.</w:t>
      </w:r>
    </w:p>
    <w:p w:rsidR="008820F3" w:rsidRDefault="008820F3" w:rsidP="008820F3">
      <w:pPr>
        <w:spacing w:line="360" w:lineRule="auto"/>
      </w:pPr>
      <w:r>
        <w:t>Weet je ook waarom een boodschappenlijstje handig is?</w:t>
      </w:r>
      <w:r w:rsidR="00B07C53">
        <w:t xml:space="preserve"> </w:t>
      </w:r>
      <w:r w:rsidR="00B07C53">
        <w:br/>
        <w:t>Noteer minstens 2 redenen.</w:t>
      </w:r>
    </w:p>
    <w:p w:rsidR="008820F3" w:rsidRDefault="008820F3" w:rsidP="008820F3">
      <w:pPr>
        <w:tabs>
          <w:tab w:val="left" w:leader="underscore" w:pos="8789"/>
        </w:tabs>
        <w:spacing w:line="360" w:lineRule="auto"/>
      </w:pPr>
      <w:r>
        <w:tab/>
      </w:r>
    </w:p>
    <w:p w:rsidR="00A534EE" w:rsidRDefault="00A534EE" w:rsidP="008820F3">
      <w:pPr>
        <w:tabs>
          <w:tab w:val="left" w:leader="underscore" w:pos="8789"/>
        </w:tabs>
        <w:spacing w:line="360" w:lineRule="auto"/>
      </w:pPr>
      <w:r>
        <w:tab/>
      </w:r>
    </w:p>
    <w:p w:rsidR="00A534EE" w:rsidRDefault="00A534EE" w:rsidP="008820F3">
      <w:pPr>
        <w:tabs>
          <w:tab w:val="left" w:leader="underscore" w:pos="8789"/>
        </w:tabs>
        <w:spacing w:line="360" w:lineRule="auto"/>
      </w:pPr>
      <w:r>
        <w:tab/>
      </w:r>
    </w:p>
    <w:p w:rsidR="00A534EE" w:rsidRDefault="00A534EE" w:rsidP="008820F3">
      <w:pPr>
        <w:tabs>
          <w:tab w:val="left" w:leader="underscore" w:pos="8789"/>
        </w:tabs>
        <w:spacing w:line="360" w:lineRule="auto"/>
      </w:pPr>
      <w:r>
        <w:tab/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>In welke kolom staan de meeste ingrediënten?</w:t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ab/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>Geef een voorbeeld van deegwaren.</w:t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ab/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>Wat zou in de kolom ‘lichaamsverzorging’ kunnen staan?</w:t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ab/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 xml:space="preserve">Speculaas en choco zet ik in de kolom </w:t>
      </w:r>
      <w:r>
        <w:tab/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 xml:space="preserve">Zouten stokjes horen in de kolom </w:t>
      </w:r>
      <w:r>
        <w:tab/>
      </w:r>
    </w:p>
    <w:p w:rsidR="00534CB9" w:rsidRDefault="00534CB9" w:rsidP="008820F3">
      <w:pPr>
        <w:tabs>
          <w:tab w:val="left" w:leader="underscore" w:pos="8789"/>
        </w:tabs>
        <w:spacing w:line="360" w:lineRule="auto"/>
      </w:pPr>
      <w:r>
        <w:t xml:space="preserve">M&amp;M’s plaats ik in de kolom </w:t>
      </w:r>
      <w:r>
        <w:tab/>
      </w:r>
    </w:p>
    <w:p w:rsidR="00A534EE" w:rsidRDefault="00A534EE" w:rsidP="00A534EE">
      <w:pPr>
        <w:tabs>
          <w:tab w:val="left" w:leader="underscore" w:pos="8789"/>
        </w:tabs>
        <w:spacing w:line="360" w:lineRule="auto"/>
      </w:pPr>
    </w:p>
    <w:p w:rsidR="001B0B81" w:rsidRPr="00816EB3" w:rsidRDefault="00A534EE" w:rsidP="008820F3">
      <w:pPr>
        <w:tabs>
          <w:tab w:val="left" w:leader="underscore" w:pos="8789"/>
        </w:tabs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07614E9E" wp14:editId="3B11BAD9">
            <wp:simplePos x="-387985" y="2131060"/>
            <wp:positionH relativeFrom="margin">
              <wp:align>center</wp:align>
            </wp:positionH>
            <wp:positionV relativeFrom="margin">
              <wp:align>center</wp:align>
            </wp:positionV>
            <wp:extent cx="8091170" cy="5981700"/>
            <wp:effectExtent l="6985" t="0" r="0" b="0"/>
            <wp:wrapSquare wrapText="bothSides"/>
            <wp:docPr id="379" name="Afbeelding 379" descr="F:\les inhoud-gewicht\boodschappenlijst Colru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s inhoud-gewicht\boodschappenlijst Colruy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5"/>
                    <a:stretch/>
                  </pic:blipFill>
                  <pic:spPr bwMode="auto">
                    <a:xfrm rot="16200000">
                      <a:off x="0" y="0"/>
                      <a:ext cx="809117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B81" w:rsidRPr="00816EB3">
        <w:br w:type="page"/>
      </w:r>
    </w:p>
    <w:p w:rsidR="008615A0" w:rsidRPr="006402A6" w:rsidRDefault="008615A0" w:rsidP="008615A0">
      <w:pPr>
        <w:pStyle w:val="GKondertitel"/>
        <w:numPr>
          <w:ilvl w:val="0"/>
          <w:numId w:val="0"/>
        </w:numPr>
        <w:ind w:left="720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D862B0" wp14:editId="4C4EBE59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368" name="Afgeronde rechthoek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5A0" w:rsidRPr="005F4F53" w:rsidRDefault="008615A0" w:rsidP="008615A0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B84584"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68" o:spid="_x0000_s1082" style="position:absolute;left:0;text-align:left;margin-left:360.95pt;margin-top:-2.6pt;width:51pt;height:39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615A0" w:rsidRPr="005F4F53" w:rsidRDefault="008615A0" w:rsidP="008615A0">
                      <w:pPr>
                        <w:jc w:val="right"/>
                      </w:pPr>
                      <w:r>
                        <w:t>/</w:t>
                      </w:r>
                      <w:r w:rsidR="00B84584"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729920" behindDoc="1" locked="0" layoutInCell="1" allowOverlap="1" wp14:anchorId="03E92FF5" wp14:editId="23E17264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69" name="Afbeelding 369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 xml:space="preserve">OPDRACHT </w:t>
      </w:r>
      <w:r w:rsidR="001B0B81">
        <w:rPr>
          <w:rFonts w:ascii="Segoe Print" w:hAnsi="Segoe Print"/>
          <w:noProof/>
          <w:lang w:eastAsia="nl-BE"/>
        </w:rPr>
        <w:t>8</w:t>
      </w:r>
    </w:p>
    <w:p w:rsidR="008615A0" w:rsidRDefault="008615A0" w:rsidP="008615A0"/>
    <w:p w:rsidR="008615A0" w:rsidRPr="008615A0" w:rsidRDefault="00252B6D" w:rsidP="008615A0">
      <w:pPr>
        <w:rPr>
          <w:u w:val="single"/>
        </w:rPr>
      </w:pPr>
      <w:r>
        <w:rPr>
          <w:u w:val="single"/>
        </w:rPr>
        <w:t>Prijzen opzoeken en vergelijken</w:t>
      </w:r>
    </w:p>
    <w:p w:rsidR="00252B6D" w:rsidRDefault="008615A0" w:rsidP="008615A0">
      <w:pPr>
        <w:tabs>
          <w:tab w:val="left" w:leader="underscore" w:pos="8789"/>
        </w:tabs>
        <w:spacing w:line="360" w:lineRule="auto"/>
      </w:pPr>
      <w:r>
        <w:t xml:space="preserve">Vraag de </w:t>
      </w:r>
      <w:r w:rsidRPr="008615A0">
        <w:rPr>
          <w:b/>
        </w:rPr>
        <w:t>informatiefiches</w:t>
      </w:r>
      <w:r>
        <w:t xml:space="preserve"> van de ingrediënten aan de leerkracht.</w:t>
      </w:r>
      <w:r>
        <w:br/>
      </w:r>
      <w:r w:rsidR="00252B6D">
        <w:t>Noteer de prijzen van de ingrediënten in de kolom van Colruyt.</w:t>
      </w:r>
      <w:r w:rsidR="00252B6D">
        <w:br/>
        <w:t>Zoek nu de prijzen op via de website van Delhaize.</w:t>
      </w:r>
    </w:p>
    <w:p w:rsidR="00730BD0" w:rsidRDefault="00730BD0" w:rsidP="008615A0">
      <w:pPr>
        <w:tabs>
          <w:tab w:val="left" w:leader="underscore" w:pos="8789"/>
        </w:tabs>
        <w:spacing w:line="360" w:lineRule="auto"/>
      </w:pPr>
    </w:p>
    <w:tbl>
      <w:tblPr>
        <w:tblStyle w:val="Tabelraster"/>
        <w:tblW w:w="10845" w:type="dxa"/>
        <w:jc w:val="center"/>
        <w:tblLook w:val="04A0" w:firstRow="1" w:lastRow="0" w:firstColumn="1" w:lastColumn="0" w:noHBand="0" w:noVBand="1"/>
      </w:tblPr>
      <w:tblGrid>
        <w:gridCol w:w="2518"/>
        <w:gridCol w:w="1418"/>
        <w:gridCol w:w="2303"/>
        <w:gridCol w:w="2303"/>
        <w:gridCol w:w="2303"/>
      </w:tblGrid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</w:p>
        </w:tc>
        <w:tc>
          <w:tcPr>
            <w:tcW w:w="1418" w:type="dxa"/>
            <w:shd w:val="clear" w:color="auto" w:fill="FFFFFF" w:themeFill="background1"/>
          </w:tcPr>
          <w:p w:rsidR="004F47D6" w:rsidRPr="00F32374" w:rsidRDefault="004F47D6" w:rsidP="00730BD0">
            <w:pPr>
              <w:tabs>
                <w:tab w:val="left" w:leader="underscore" w:pos="8789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3" w:type="dxa"/>
            <w:shd w:val="clear" w:color="auto" w:fill="808080" w:themeFill="background1" w:themeFillShade="80"/>
          </w:tcPr>
          <w:p w:rsidR="004F47D6" w:rsidRPr="00F32374" w:rsidRDefault="004F47D6" w:rsidP="00730BD0">
            <w:pPr>
              <w:tabs>
                <w:tab w:val="left" w:leader="underscore" w:pos="8789"/>
              </w:tabs>
              <w:spacing w:line="360" w:lineRule="auto"/>
              <w:jc w:val="center"/>
              <w:rPr>
                <w:b/>
              </w:rPr>
            </w:pPr>
            <w:r w:rsidRPr="00F32374">
              <w:rPr>
                <w:b/>
              </w:rPr>
              <w:t>Colruyt</w:t>
            </w:r>
          </w:p>
        </w:tc>
        <w:tc>
          <w:tcPr>
            <w:tcW w:w="2303" w:type="dxa"/>
            <w:shd w:val="clear" w:color="auto" w:fill="808080" w:themeFill="background1" w:themeFillShade="80"/>
          </w:tcPr>
          <w:p w:rsidR="004F47D6" w:rsidRPr="00F32374" w:rsidRDefault="004F47D6" w:rsidP="00730BD0">
            <w:pPr>
              <w:tabs>
                <w:tab w:val="left" w:leader="underscore" w:pos="8789"/>
              </w:tabs>
              <w:spacing w:line="360" w:lineRule="auto"/>
              <w:jc w:val="center"/>
              <w:rPr>
                <w:b/>
              </w:rPr>
            </w:pPr>
            <w:r w:rsidRPr="00F32374">
              <w:rPr>
                <w:b/>
              </w:rPr>
              <w:t>Delhaize</w:t>
            </w:r>
          </w:p>
        </w:tc>
        <w:tc>
          <w:tcPr>
            <w:tcW w:w="2303" w:type="dxa"/>
            <w:shd w:val="clear" w:color="auto" w:fill="808080" w:themeFill="background1" w:themeFillShade="80"/>
          </w:tcPr>
          <w:p w:rsidR="004F47D6" w:rsidRPr="00F32374" w:rsidRDefault="004F47D6" w:rsidP="00730BD0">
            <w:pPr>
              <w:tabs>
                <w:tab w:val="left" w:leader="underscore" w:pos="8789"/>
              </w:tabs>
              <w:spacing w:line="360" w:lineRule="auto"/>
              <w:jc w:val="center"/>
              <w:rPr>
                <w:b/>
              </w:rPr>
            </w:pPr>
            <w:r w:rsidRPr="00F32374">
              <w:rPr>
                <w:b/>
              </w:rPr>
              <w:t>goedkoopst?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prei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selder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stuk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ajuin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2,5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broccoli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500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bloem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kippenbouillon</w:t>
            </w:r>
          </w:p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poeder Knorr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900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peper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200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zout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tijm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190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eieren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30 stuks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melkerijboter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500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suiker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zelfrijzende bloem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kipfilet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per kg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paneermeel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200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arachideolie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1 l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bakboter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500 ml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  <w:tr w:rsidR="004F47D6" w:rsidTr="004F47D6">
        <w:trPr>
          <w:jc w:val="center"/>
        </w:trPr>
        <w:tc>
          <w:tcPr>
            <w:tcW w:w="25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kipkruiden</w:t>
            </w:r>
          </w:p>
        </w:tc>
        <w:tc>
          <w:tcPr>
            <w:tcW w:w="1418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70 g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€</w:t>
            </w:r>
          </w:p>
        </w:tc>
        <w:tc>
          <w:tcPr>
            <w:tcW w:w="2303" w:type="dxa"/>
          </w:tcPr>
          <w:p w:rsidR="004F47D6" w:rsidRDefault="004F47D6" w:rsidP="00730BD0">
            <w:pPr>
              <w:tabs>
                <w:tab w:val="left" w:leader="underscore" w:pos="8789"/>
              </w:tabs>
              <w:spacing w:line="360" w:lineRule="auto"/>
            </w:pPr>
            <w:r>
              <w:t>Colruyt/Delhaize</w:t>
            </w:r>
          </w:p>
        </w:tc>
      </w:tr>
    </w:tbl>
    <w:p w:rsidR="00965E4F" w:rsidRDefault="00965E4F" w:rsidP="008615A0">
      <w:pPr>
        <w:tabs>
          <w:tab w:val="left" w:leader="underscore" w:pos="8789"/>
        </w:tabs>
        <w:spacing w:line="360" w:lineRule="auto"/>
      </w:pPr>
    </w:p>
    <w:p w:rsidR="00DE55B6" w:rsidRPr="006402A6" w:rsidRDefault="00DE55B6" w:rsidP="00DE55B6">
      <w:pPr>
        <w:pStyle w:val="GKondertitel"/>
        <w:numPr>
          <w:ilvl w:val="0"/>
          <w:numId w:val="0"/>
        </w:numPr>
        <w:ind w:left="720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C549E9" wp14:editId="51B157CB">
                <wp:simplePos x="0" y="0"/>
                <wp:positionH relativeFrom="column">
                  <wp:posOffset>4584065</wp:posOffset>
                </wp:positionH>
                <wp:positionV relativeFrom="paragraph">
                  <wp:posOffset>-33020</wp:posOffset>
                </wp:positionV>
                <wp:extent cx="647700" cy="495300"/>
                <wp:effectExtent l="57150" t="38100" r="76200" b="95250"/>
                <wp:wrapNone/>
                <wp:docPr id="383" name="Afgeronde rechthoek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5B6" w:rsidRPr="005F4F53" w:rsidRDefault="00DE55B6" w:rsidP="00DE55B6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54692B"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383" o:spid="_x0000_s1083" style="position:absolute;left:0;text-align:left;margin-left:360.95pt;margin-top:-2.6pt;width:51pt;height:39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E55B6" w:rsidRPr="005F4F53" w:rsidRDefault="00DE55B6" w:rsidP="00DE55B6">
                      <w:pPr>
                        <w:jc w:val="right"/>
                      </w:pPr>
                      <w:r>
                        <w:t>/</w:t>
                      </w:r>
                      <w:r w:rsidR="0054692B"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Pr="006402A6">
        <w:rPr>
          <w:rFonts w:ascii="Segoe Print" w:hAnsi="Segoe Print"/>
          <w:noProof/>
          <w:lang w:eastAsia="nl-BE"/>
        </w:rPr>
        <w:drawing>
          <wp:anchor distT="0" distB="0" distL="114300" distR="114300" simplePos="0" relativeHeight="251739136" behindDoc="1" locked="0" layoutInCell="1" allowOverlap="1" wp14:anchorId="1B81F305" wp14:editId="6354CC59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384" name="Afbeelding 384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9</w:t>
      </w:r>
    </w:p>
    <w:p w:rsidR="00DE55B6" w:rsidRDefault="00DE55B6" w:rsidP="00DE55B6"/>
    <w:p w:rsidR="00DE55B6" w:rsidRPr="008615A0" w:rsidRDefault="00DE55B6" w:rsidP="00DE55B6">
      <w:pPr>
        <w:rPr>
          <w:u w:val="single"/>
        </w:rPr>
      </w:pPr>
      <w:r>
        <w:rPr>
          <w:u w:val="single"/>
        </w:rPr>
        <w:t>Materialen benoemen.</w:t>
      </w:r>
    </w:p>
    <w:p w:rsidR="001048D1" w:rsidRDefault="001048D1" w:rsidP="008615A0">
      <w:pPr>
        <w:tabs>
          <w:tab w:val="left" w:leader="underscore" w:pos="8789"/>
        </w:tabs>
        <w:spacing w:line="360" w:lineRule="auto"/>
      </w:pPr>
      <w:r>
        <w:t xml:space="preserve">Benoem de onderstaande materialen. </w:t>
      </w:r>
      <w:r w:rsidR="0010052B">
        <w:br/>
      </w:r>
      <w:r>
        <w:t>Je kan ze opzoeken in de receptenfiches.</w:t>
      </w:r>
    </w:p>
    <w:p w:rsidR="001048D1" w:rsidRDefault="001048D1" w:rsidP="008615A0">
      <w:pPr>
        <w:tabs>
          <w:tab w:val="left" w:leader="underscore" w:pos="8789"/>
        </w:tabs>
        <w:spacing w:line="360" w:lineRule="auto"/>
      </w:pPr>
    </w:p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1048D1" w:rsidTr="00B11119">
        <w:trPr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06D56" wp14:editId="63BF7CF8">
                  <wp:extent cx="491706" cy="1440000"/>
                  <wp:effectExtent l="419100" t="0" r="308610" b="0"/>
                  <wp:docPr id="385" name="Afbeelding 385" descr="F:\les inhoud-gewicht\afbeeldingen\broccolisoep\materialen\aardappel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es inhoud-gewicht\afbeeldingen\broccolisoep\materialen\aardappelm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0" r="37500"/>
                          <a:stretch/>
                        </pic:blipFill>
                        <pic:spPr bwMode="auto">
                          <a:xfrm rot="19167737">
                            <a:off x="0" y="0"/>
                            <a:ext cx="4917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A122E" wp14:editId="1D08519E">
                  <wp:extent cx="457255" cy="1440000"/>
                  <wp:effectExtent l="400050" t="0" r="323850" b="0"/>
                  <wp:docPr id="386" name="Afbeelding 386" descr="F:\les inhoud-gewicht\afbeeldingen\broccolisoep\materialen\chef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es inhoud-gewicht\afbeeldingen\broccolisoep\materialen\chefm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02" r="36654"/>
                          <a:stretch/>
                        </pic:blipFill>
                        <pic:spPr bwMode="auto">
                          <a:xfrm rot="19287814">
                            <a:off x="0" y="0"/>
                            <a:ext cx="4572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2FEB3F" wp14:editId="4060A95A">
                  <wp:extent cx="1455655" cy="1440000"/>
                  <wp:effectExtent l="0" t="0" r="0" b="8255"/>
                  <wp:docPr id="387" name="Afbeelding 387" descr="F:\les inhoud-gewicht\afbeeldingen\broccolisoep\materialen\maatbe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es inhoud-gewicht\afbeeldingen\broccolisoep\materialen\maatbek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0" t="12601" r="20732" b="12601"/>
                          <a:stretch/>
                        </pic:blipFill>
                        <pic:spPr bwMode="auto">
                          <a:xfrm>
                            <a:off x="0" y="0"/>
                            <a:ext cx="14556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D1" w:rsidTr="00B11119">
        <w:trPr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</w:tr>
      <w:tr w:rsidR="001048D1" w:rsidTr="00B11119">
        <w:trPr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DB6E3" wp14:editId="5B6E1075">
                  <wp:extent cx="1440000" cy="333740"/>
                  <wp:effectExtent l="0" t="361950" r="0" b="352425"/>
                  <wp:docPr id="388" name="Afbeelding 388" descr="F:\les inhoud-gewicht\afbeeldingen\broccolisoep\materialen\mengle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les inhoud-gewicht\afbeeldingen\broccolisoep\materialen\menglep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8" b="34749"/>
                          <a:stretch/>
                        </pic:blipFill>
                        <pic:spPr bwMode="auto">
                          <a:xfrm rot="1889174">
                            <a:off x="0" y="0"/>
                            <a:ext cx="1440000" cy="33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A4B39" wp14:editId="76A480B4">
                  <wp:extent cx="1207565" cy="1116000"/>
                  <wp:effectExtent l="0" t="0" r="0" b="8255"/>
                  <wp:docPr id="389" name="Afbeelding 389" descr="F:\les inhoud-gewicht\afbeeldingen\broccolisoep\materialen\soep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es inhoud-gewicht\afbeeldingen\broccolisoep\materialen\soep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65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A5FAC" wp14:editId="7D64FAB5">
                  <wp:extent cx="716973" cy="1028700"/>
                  <wp:effectExtent l="0" t="0" r="6985" b="0"/>
                  <wp:docPr id="397" name="Afbeelding 397" descr="F:\les inhoud-gewicht\afbeeldingen\kip\materialen\klo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les inhoud-gewicht\afbeeldingen\kip\materialen\klopp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7" t="15714" r="31428" b="13572"/>
                          <a:stretch/>
                        </pic:blipFill>
                        <pic:spPr bwMode="auto">
                          <a:xfrm>
                            <a:off x="0" y="0"/>
                            <a:ext cx="71697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D1" w:rsidTr="00B11119">
        <w:trPr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</w:tr>
      <w:tr w:rsidR="001048D1" w:rsidTr="00B11119">
        <w:trPr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F2FEEC" wp14:editId="762A5F4D">
                  <wp:extent cx="401997" cy="1476000"/>
                  <wp:effectExtent l="0" t="403542" r="0" b="413703"/>
                  <wp:docPr id="391" name="Afbeelding 391" descr="F:\les inhoud-gewicht\afbeeldingen\broccolisoep\materialen\sp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les inhoud-gewicht\afbeeldingen\broccolisoep\materialen\spa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4" r="39329"/>
                          <a:stretch/>
                        </pic:blipFill>
                        <pic:spPr bwMode="auto">
                          <a:xfrm rot="18365777">
                            <a:off x="0" y="0"/>
                            <a:ext cx="40199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96F652" wp14:editId="04749078">
                  <wp:extent cx="1285875" cy="1190625"/>
                  <wp:effectExtent l="0" t="0" r="9525" b="9525"/>
                  <wp:docPr id="392" name="Afbeelding 392" descr="F:\les inhoud-gewicht\afbeeldingen\broccolisoep\materialen\weegsch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es inhoud-gewicht\afbeeldingen\broccolisoep\materialen\weegscha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6F58F" wp14:editId="7F9717A2">
                  <wp:extent cx="1714500" cy="1031735"/>
                  <wp:effectExtent l="0" t="0" r="0" b="0"/>
                  <wp:docPr id="393" name="Afbeelding 393" descr="F:\les inhoud-gewicht\afbeeldingen\cake\materialen\bolz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es inhoud-gewicht\afbeeldingen\cake\materialen\bolze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4" t="21545" r="14634" b="23171"/>
                          <a:stretch/>
                        </pic:blipFill>
                        <pic:spPr bwMode="auto">
                          <a:xfrm>
                            <a:off x="0" y="0"/>
                            <a:ext cx="1714500" cy="103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D1" w:rsidTr="00B11119">
        <w:trPr>
          <w:trHeight w:val="584"/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</w:tr>
      <w:tr w:rsidR="001048D1" w:rsidTr="00B11119">
        <w:trPr>
          <w:trHeight w:val="584"/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293E4" wp14:editId="60A07D33">
                  <wp:extent cx="1524000" cy="1143000"/>
                  <wp:effectExtent l="0" t="0" r="0" b="0"/>
                  <wp:docPr id="394" name="Afbeelding 394" descr="F:\les inhoud-gewicht\afbeeldingen\cake\materialen\deegkom - meng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les inhoud-gewicht\afbeeldingen\cake\materialen\deegkom - meng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EFF289" wp14:editId="1B381F8E">
                  <wp:extent cx="1730986" cy="1000125"/>
                  <wp:effectExtent l="0" t="0" r="3175" b="0"/>
                  <wp:docPr id="395" name="Afbeelding 395" descr="F:\les inhoud-gewicht\afbeeldingen\kip\materialen\bakpla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les inhoud-gewicht\afbeeldingen\kip\materialen\bakpla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9" b="17601"/>
                          <a:stretch/>
                        </pic:blipFill>
                        <pic:spPr bwMode="auto">
                          <a:xfrm>
                            <a:off x="0" y="0"/>
                            <a:ext cx="1730986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F3D63" wp14:editId="7082DEA5">
                  <wp:extent cx="1777196" cy="914400"/>
                  <wp:effectExtent l="0" t="0" r="0" b="0"/>
                  <wp:docPr id="396" name="Afbeelding 396" descr="F:\les inhoud-gewicht\afbeeldingen\kip\materialen\braad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les inhoud-gewicht\afbeeldingen\kip\materialen\braad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99" cy="91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D1" w:rsidTr="00B11119">
        <w:trPr>
          <w:trHeight w:val="584"/>
          <w:jc w:val="center"/>
        </w:trPr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7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  <w:tc>
          <w:tcPr>
            <w:tcW w:w="1666" w:type="pct"/>
            <w:vAlign w:val="center"/>
          </w:tcPr>
          <w:p w:rsidR="001048D1" w:rsidRDefault="001048D1" w:rsidP="00B65F5C">
            <w:pPr>
              <w:jc w:val="center"/>
              <w:rPr>
                <w:noProof/>
              </w:rPr>
            </w:pPr>
          </w:p>
        </w:tc>
      </w:tr>
    </w:tbl>
    <w:p w:rsidR="00B11119" w:rsidRPr="006402A6" w:rsidRDefault="00B11119" w:rsidP="00B11119">
      <w:pPr>
        <w:pStyle w:val="GKondertitel"/>
        <w:numPr>
          <w:ilvl w:val="0"/>
          <w:numId w:val="0"/>
        </w:numPr>
        <w:ind w:left="720"/>
        <w:rPr>
          <w:rFonts w:ascii="Segoe Print" w:hAnsi="Segoe Print"/>
          <w:lang w:val="nl-NL"/>
        </w:rPr>
      </w:pPr>
      <w:r w:rsidRPr="006402A6">
        <w:rPr>
          <w:rFonts w:ascii="Segoe Print" w:hAnsi="Segoe Print"/>
          <w:noProof/>
          <w:lang w:eastAsia="nl-BE"/>
        </w:rPr>
        <w:lastRenderedPageBreak/>
        <w:drawing>
          <wp:anchor distT="0" distB="0" distL="114300" distR="114300" simplePos="0" relativeHeight="251746304" behindDoc="1" locked="0" layoutInCell="1" allowOverlap="1" wp14:anchorId="290E8CB1" wp14:editId="2E383D31">
            <wp:simplePos x="0" y="0"/>
            <wp:positionH relativeFrom="column">
              <wp:posOffset>-130810</wp:posOffset>
            </wp:positionH>
            <wp:positionV relativeFrom="paragraph">
              <wp:posOffset>-95250</wp:posOffset>
            </wp:positionV>
            <wp:extent cx="89979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36" y="20886"/>
                <wp:lineTo x="21036" y="0"/>
                <wp:lineTo x="0" y="0"/>
              </wp:wrapPolygon>
            </wp:wrapTight>
            <wp:docPr id="401" name="Afbeelding 401" descr="F:\afbeeldingen\potlood met mann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afbeeldingen\potlood met mannet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lang w:eastAsia="nl-BE"/>
        </w:rPr>
        <w:t>OPDRACHT 10</w:t>
      </w:r>
    </w:p>
    <w:p w:rsidR="00B11119" w:rsidRDefault="00B11119" w:rsidP="00B11119"/>
    <w:p w:rsidR="00B11119" w:rsidRPr="008615A0" w:rsidRDefault="00B11119" w:rsidP="00B11119">
      <w:pPr>
        <w:rPr>
          <w:u w:val="single"/>
        </w:rPr>
      </w:pPr>
      <w:r>
        <w:rPr>
          <w:u w:val="single"/>
        </w:rPr>
        <w:t>Alfabetisch rangschikken</w:t>
      </w:r>
    </w:p>
    <w:p w:rsidR="0077235C" w:rsidRDefault="0077235C" w:rsidP="00B11119">
      <w:pPr>
        <w:tabs>
          <w:tab w:val="left" w:leader="underscore" w:pos="8789"/>
        </w:tabs>
        <w:spacing w:line="360" w:lineRule="auto"/>
      </w:pPr>
      <w:r>
        <w:t>Vraag een stapeltje Colruyt-klantenkaarten aan de leerkracht.</w:t>
      </w:r>
      <w:r>
        <w:br/>
        <w:t xml:space="preserve">Leg de kaarten in alfabetische volgorde. </w:t>
      </w:r>
      <w:r w:rsidR="00C75939">
        <w:t>Noteer de namen hieronder.</w:t>
      </w:r>
    </w:p>
    <w:p w:rsidR="008615A0" w:rsidRDefault="0077235C" w:rsidP="00B11119">
      <w:pPr>
        <w:tabs>
          <w:tab w:val="left" w:leader="underscore" w:pos="8789"/>
        </w:tabs>
        <w:spacing w:line="360" w:lineRule="auto"/>
      </w:pPr>
      <w:r>
        <w:sym w:font="Wingdings 3" w:char="F0A2"/>
      </w:r>
      <w:r>
        <w:t xml:space="preserve"> Kijk hierbij naar de familienaam!</w:t>
      </w:r>
      <w:r w:rsidR="008615A0">
        <w:br/>
      </w:r>
    </w:p>
    <w:p w:rsidR="00707126" w:rsidRDefault="00C75939" w:rsidP="004B0D99">
      <w:pPr>
        <w:pStyle w:val="Lijstalinea"/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 w:rsidRPr="006402A6">
        <w:rPr>
          <w:rFonts w:ascii="Segoe Print" w:hAnsi="Segoe Print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56C7FA" wp14:editId="17428F86">
                <wp:simplePos x="0" y="0"/>
                <wp:positionH relativeFrom="column">
                  <wp:posOffset>5539105</wp:posOffset>
                </wp:positionH>
                <wp:positionV relativeFrom="paragraph">
                  <wp:posOffset>201295</wp:posOffset>
                </wp:positionV>
                <wp:extent cx="647700" cy="495300"/>
                <wp:effectExtent l="57150" t="38100" r="76200" b="95250"/>
                <wp:wrapNone/>
                <wp:docPr id="400" name="Afgeronde rechthoek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119" w:rsidRPr="005F4F53" w:rsidRDefault="00B11119" w:rsidP="00B11119">
                            <w:pPr>
                              <w:jc w:val="right"/>
                            </w:pPr>
                            <w:r>
                              <w:t>/</w:t>
                            </w:r>
                            <w:r w:rsidR="00C75939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400" o:spid="_x0000_s1084" style="position:absolute;left:0;text-align:left;margin-left:436.15pt;margin-top:15.85pt;width:51pt;height:3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11119" w:rsidRPr="005F4F53" w:rsidRDefault="00B11119" w:rsidP="00B11119">
                      <w:pPr>
                        <w:jc w:val="right"/>
                      </w:pPr>
                      <w:r>
                        <w:t>/</w:t>
                      </w:r>
                      <w:r w:rsidR="00C75939"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939" w:rsidRPr="00EB6F69" w:rsidRDefault="00EB6F69" w:rsidP="00C75939">
      <w:pPr>
        <w:pStyle w:val="Lijstalinea"/>
        <w:tabs>
          <w:tab w:val="left" w:leader="underscore" w:pos="8789"/>
        </w:tabs>
        <w:spacing w:line="360" w:lineRule="auto"/>
        <w:ind w:left="0"/>
        <w:rPr>
          <w:rFonts w:ascii="Verdana" w:hAnsi="Verdana"/>
          <w:sz w:val="24"/>
          <w:u w:val="single"/>
        </w:rPr>
      </w:pPr>
      <w:r>
        <w:rPr>
          <w:rFonts w:ascii="Verdana" w:hAnsi="Verdana"/>
          <w:sz w:val="24"/>
          <w:u w:val="single"/>
        </w:rPr>
        <w:t xml:space="preserve">A.  </w:t>
      </w:r>
      <w:r w:rsidR="00C75939" w:rsidRPr="00EB6F69">
        <w:rPr>
          <w:rFonts w:ascii="Verdana" w:hAnsi="Verdana"/>
          <w:sz w:val="24"/>
          <w:u w:val="single"/>
        </w:rPr>
        <w:t>Reeks A:</w:t>
      </w:r>
    </w:p>
    <w:p w:rsidR="00C75939" w:rsidRDefault="00C75939" w:rsidP="00C75939">
      <w:pPr>
        <w:pStyle w:val="Lijstalinea"/>
        <w:tabs>
          <w:tab w:val="left" w:leader="underscore" w:pos="8789"/>
        </w:tabs>
        <w:spacing w:line="360" w:lineRule="auto"/>
        <w:ind w:left="0"/>
        <w:rPr>
          <w:rFonts w:ascii="Verdana" w:hAnsi="Verdana"/>
          <w:sz w:val="24"/>
        </w:rPr>
      </w:pP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tabs>
          <w:tab w:val="left" w:leader="underscore" w:pos="8789"/>
        </w:tabs>
        <w:spacing w:line="360" w:lineRule="auto"/>
        <w:ind w:left="0"/>
        <w:rPr>
          <w:rFonts w:ascii="Verdana" w:hAnsi="Verdana"/>
          <w:sz w:val="24"/>
        </w:rPr>
      </w:pPr>
    </w:p>
    <w:p w:rsidR="00C75939" w:rsidRDefault="00C75939" w:rsidP="00C75939">
      <w:pPr>
        <w:pStyle w:val="Lijstalinea"/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 w:rsidRPr="006402A6">
        <w:rPr>
          <w:rFonts w:ascii="Segoe Print" w:hAnsi="Segoe Print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C264B2" wp14:editId="739DD69B">
                <wp:simplePos x="0" y="0"/>
                <wp:positionH relativeFrom="column">
                  <wp:posOffset>5539105</wp:posOffset>
                </wp:positionH>
                <wp:positionV relativeFrom="paragraph">
                  <wp:posOffset>201295</wp:posOffset>
                </wp:positionV>
                <wp:extent cx="647700" cy="495300"/>
                <wp:effectExtent l="57150" t="38100" r="76200" b="95250"/>
                <wp:wrapNone/>
                <wp:docPr id="402" name="Afgeronde rechthoek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939" w:rsidRPr="005F4F53" w:rsidRDefault="00C75939" w:rsidP="00C75939">
                            <w:pPr>
                              <w:jc w:val="right"/>
                            </w:pPr>
                            <w:r>
                              <w:t>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fgeronde rechthoek 402" o:spid="_x0000_s1085" style="position:absolute;left:0;text-align:left;margin-left:436.15pt;margin-top:15.85pt;width:51pt;height:39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75939" w:rsidRPr="005F4F53" w:rsidRDefault="00C75939" w:rsidP="00C75939">
                      <w:pPr>
                        <w:jc w:val="right"/>
                      </w:pPr>
                      <w:r>
                        <w:t>/7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939" w:rsidRPr="00EB6F69" w:rsidRDefault="00EB6F69" w:rsidP="00C75939">
      <w:pPr>
        <w:pStyle w:val="Lijstalinea"/>
        <w:tabs>
          <w:tab w:val="left" w:leader="underscore" w:pos="8789"/>
        </w:tabs>
        <w:spacing w:line="360" w:lineRule="auto"/>
        <w:ind w:left="0"/>
        <w:rPr>
          <w:rFonts w:ascii="Verdana" w:hAnsi="Verdana"/>
          <w:sz w:val="24"/>
          <w:u w:val="single"/>
        </w:rPr>
      </w:pPr>
      <w:r>
        <w:rPr>
          <w:rFonts w:ascii="Verdana" w:hAnsi="Verdana"/>
          <w:sz w:val="24"/>
          <w:u w:val="single"/>
        </w:rPr>
        <w:t xml:space="preserve">B.  </w:t>
      </w:r>
      <w:r w:rsidR="00C75939" w:rsidRPr="00EB6F69">
        <w:rPr>
          <w:rFonts w:ascii="Verdana" w:hAnsi="Verdana"/>
          <w:sz w:val="24"/>
          <w:u w:val="single"/>
        </w:rPr>
        <w:t>Reeks B:</w:t>
      </w:r>
    </w:p>
    <w:p w:rsidR="00C75939" w:rsidRDefault="00C75939" w:rsidP="00C75939">
      <w:pPr>
        <w:pStyle w:val="Lijstalinea"/>
        <w:tabs>
          <w:tab w:val="left" w:leader="underscore" w:pos="8789"/>
        </w:tabs>
        <w:spacing w:line="360" w:lineRule="auto"/>
        <w:ind w:left="0"/>
        <w:rPr>
          <w:rFonts w:ascii="Verdana" w:hAnsi="Verdana"/>
          <w:sz w:val="24"/>
        </w:rPr>
      </w:pP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p w:rsidR="00C75939" w:rsidRDefault="00C75939" w:rsidP="00C75939">
      <w:pPr>
        <w:pStyle w:val="Lijstalinea"/>
        <w:numPr>
          <w:ilvl w:val="0"/>
          <w:numId w:val="9"/>
        </w:numPr>
        <w:tabs>
          <w:tab w:val="left" w:leader="underscore" w:pos="8789"/>
        </w:tabs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</w:p>
    <w:sectPr w:rsidR="00C75939" w:rsidSect="00802998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4FB" w:rsidRDefault="006254FB" w:rsidP="00802998">
      <w:pPr>
        <w:spacing w:after="0" w:line="240" w:lineRule="auto"/>
      </w:pPr>
      <w:r>
        <w:separator/>
      </w:r>
    </w:p>
  </w:endnote>
  <w:endnote w:type="continuationSeparator" w:id="0">
    <w:p w:rsidR="006254FB" w:rsidRDefault="006254FB" w:rsidP="00802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smickSans">
    <w:panose1 w:val="02000606020000020004"/>
    <w:charset w:val="00"/>
    <w:family w:val="auto"/>
    <w:pitch w:val="variable"/>
    <w:sig w:usb0="80000003" w:usb1="00000000" w:usb2="00000000" w:usb3="00000000" w:csb0="00000001" w:csb1="00000000"/>
  </w:font>
  <w:font w:name="Happy Monkey">
    <w:altName w:val="Malgun Gothic"/>
    <w:panose1 w:val="02000500000000020004"/>
    <w:charset w:val="00"/>
    <w:family w:val="auto"/>
    <w:pitch w:val="variable"/>
    <w:sig w:usb0="8000002F" w:usb1="1000000A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98" w:rsidRPr="006254FB" w:rsidRDefault="006254FB">
    <w:pPr>
      <w:pStyle w:val="Voettekst"/>
      <w:rPr>
        <w:sz w:val="20"/>
      </w:rPr>
    </w:pPr>
    <w:r w:rsidRPr="006254FB">
      <w:rPr>
        <w:sz w:val="20"/>
      </w:rPr>
      <w:t>Inhoud en gewicht</w:t>
    </w:r>
    <w:r w:rsidR="00802998" w:rsidRPr="006254FB">
      <w:rPr>
        <w:sz w:val="20"/>
      </w:rPr>
      <w:ptab w:relativeTo="margin" w:alignment="center" w:leader="none"/>
    </w:r>
    <w:r w:rsidR="00802998" w:rsidRPr="006254FB">
      <w:rPr>
        <w:sz w:val="20"/>
      </w:rPr>
      <w:ptab w:relativeTo="margin" w:alignment="right" w:leader="none"/>
    </w:r>
    <w:r w:rsidR="00802998" w:rsidRPr="006254FB">
      <w:rPr>
        <w:sz w:val="20"/>
        <w:lang w:val="nl-NL"/>
      </w:rPr>
      <w:t xml:space="preserve">Pagina | </w:t>
    </w:r>
    <w:r w:rsidR="00802998" w:rsidRPr="006254FB">
      <w:rPr>
        <w:sz w:val="20"/>
      </w:rPr>
      <w:fldChar w:fldCharType="begin"/>
    </w:r>
    <w:r w:rsidR="00802998" w:rsidRPr="006254FB">
      <w:rPr>
        <w:sz w:val="20"/>
      </w:rPr>
      <w:instrText>PAGE   \* MERGEFORMAT</w:instrText>
    </w:r>
    <w:r w:rsidR="00802998" w:rsidRPr="006254FB">
      <w:rPr>
        <w:sz w:val="20"/>
      </w:rPr>
      <w:fldChar w:fldCharType="separate"/>
    </w:r>
    <w:r w:rsidR="00A75EB4" w:rsidRPr="00A75EB4">
      <w:rPr>
        <w:noProof/>
        <w:sz w:val="20"/>
        <w:lang w:val="nl-NL"/>
      </w:rPr>
      <w:t>17</w:t>
    </w:r>
    <w:r w:rsidR="00802998" w:rsidRPr="006254FB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4FB" w:rsidRDefault="006254FB" w:rsidP="00802998">
      <w:pPr>
        <w:spacing w:after="0" w:line="240" w:lineRule="auto"/>
      </w:pPr>
      <w:r>
        <w:separator/>
      </w:r>
    </w:p>
  </w:footnote>
  <w:footnote w:type="continuationSeparator" w:id="0">
    <w:p w:rsidR="006254FB" w:rsidRDefault="006254FB" w:rsidP="00802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98" w:rsidRDefault="00802998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E3D523" wp14:editId="2B747549">
          <wp:simplePos x="0" y="0"/>
          <wp:positionH relativeFrom="column">
            <wp:posOffset>4681855</wp:posOffset>
          </wp:positionH>
          <wp:positionV relativeFrom="paragraph">
            <wp:posOffset>-240030</wp:posOffset>
          </wp:positionV>
          <wp:extent cx="1695450" cy="476250"/>
          <wp:effectExtent l="0" t="0" r="0" b="0"/>
          <wp:wrapTight wrapText="bothSides">
            <wp:wrapPolygon edited="0">
              <wp:start x="0" y="0"/>
              <wp:lineTo x="0" y="20736"/>
              <wp:lineTo x="21357" y="20736"/>
              <wp:lineTo x="21357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vinci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2998" w:rsidRDefault="0080299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EEB"/>
    <w:multiLevelType w:val="hybridMultilevel"/>
    <w:tmpl w:val="0924151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A07090"/>
    <w:multiLevelType w:val="hybridMultilevel"/>
    <w:tmpl w:val="9D94E7C0"/>
    <w:lvl w:ilvl="0" w:tplc="7F707B0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41C7F"/>
    <w:multiLevelType w:val="hybridMultilevel"/>
    <w:tmpl w:val="C9D21444"/>
    <w:lvl w:ilvl="0" w:tplc="ED34636A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E218EF"/>
    <w:multiLevelType w:val="hybridMultilevel"/>
    <w:tmpl w:val="A2122E00"/>
    <w:lvl w:ilvl="0" w:tplc="ED34636A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250DD7"/>
    <w:multiLevelType w:val="hybridMultilevel"/>
    <w:tmpl w:val="161CB0B6"/>
    <w:lvl w:ilvl="0" w:tplc="D3A2A0D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sz w:val="24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54908"/>
    <w:multiLevelType w:val="hybridMultilevel"/>
    <w:tmpl w:val="EF589BEA"/>
    <w:lvl w:ilvl="0" w:tplc="A39C073C">
      <w:start w:val="1"/>
      <w:numFmt w:val="decimal"/>
      <w:pStyle w:val="Tite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94621"/>
    <w:multiLevelType w:val="hybridMultilevel"/>
    <w:tmpl w:val="ABDA67CE"/>
    <w:lvl w:ilvl="0" w:tplc="ED34636A">
      <w:start w:val="1"/>
      <w:numFmt w:val="bullet"/>
      <w:lvlText w:val="c"/>
      <w:lvlJc w:val="left"/>
      <w:pPr>
        <w:ind w:left="3600" w:hanging="360"/>
      </w:pPr>
      <w:rPr>
        <w:rFonts w:ascii="Webdings" w:hAnsi="Webdings" w:hint="default"/>
      </w:rPr>
    </w:lvl>
    <w:lvl w:ilvl="1" w:tplc="ED34636A">
      <w:start w:val="1"/>
      <w:numFmt w:val="bullet"/>
      <w:lvlText w:val="c"/>
      <w:lvlJc w:val="left"/>
      <w:pPr>
        <w:ind w:left="4320" w:hanging="360"/>
      </w:pPr>
      <w:rPr>
        <w:rFonts w:ascii="Webdings" w:hAnsi="Webdings" w:hint="default"/>
      </w:rPr>
    </w:lvl>
    <w:lvl w:ilvl="2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77542382"/>
    <w:multiLevelType w:val="hybridMultilevel"/>
    <w:tmpl w:val="FB4E8D4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4FB"/>
    <w:rsid w:val="000104BF"/>
    <w:rsid w:val="000D719A"/>
    <w:rsid w:val="0010052B"/>
    <w:rsid w:val="001048D1"/>
    <w:rsid w:val="00142C58"/>
    <w:rsid w:val="0017008A"/>
    <w:rsid w:val="0019182B"/>
    <w:rsid w:val="001B0B81"/>
    <w:rsid w:val="001D48EE"/>
    <w:rsid w:val="001F393B"/>
    <w:rsid w:val="002052AE"/>
    <w:rsid w:val="00211641"/>
    <w:rsid w:val="00252B6D"/>
    <w:rsid w:val="0025570C"/>
    <w:rsid w:val="0025686E"/>
    <w:rsid w:val="002B146F"/>
    <w:rsid w:val="002C1800"/>
    <w:rsid w:val="002E6BD5"/>
    <w:rsid w:val="002F4FD8"/>
    <w:rsid w:val="00344FCE"/>
    <w:rsid w:val="003653B0"/>
    <w:rsid w:val="00381BE2"/>
    <w:rsid w:val="003912CB"/>
    <w:rsid w:val="003C0EDE"/>
    <w:rsid w:val="003F1DE3"/>
    <w:rsid w:val="003F3E34"/>
    <w:rsid w:val="003F6383"/>
    <w:rsid w:val="00480659"/>
    <w:rsid w:val="004B0D99"/>
    <w:rsid w:val="004C32D0"/>
    <w:rsid w:val="004C49C5"/>
    <w:rsid w:val="004C7649"/>
    <w:rsid w:val="004F47D6"/>
    <w:rsid w:val="005068DF"/>
    <w:rsid w:val="005119AE"/>
    <w:rsid w:val="00520F46"/>
    <w:rsid w:val="0052789E"/>
    <w:rsid w:val="005279B2"/>
    <w:rsid w:val="00534CB9"/>
    <w:rsid w:val="0054692B"/>
    <w:rsid w:val="00597ECF"/>
    <w:rsid w:val="005B3F07"/>
    <w:rsid w:val="005C1E84"/>
    <w:rsid w:val="005D70AA"/>
    <w:rsid w:val="005F49BF"/>
    <w:rsid w:val="00613863"/>
    <w:rsid w:val="006254FB"/>
    <w:rsid w:val="006402A6"/>
    <w:rsid w:val="006507FD"/>
    <w:rsid w:val="006F49A7"/>
    <w:rsid w:val="00707126"/>
    <w:rsid w:val="00723A0F"/>
    <w:rsid w:val="00730BD0"/>
    <w:rsid w:val="00761799"/>
    <w:rsid w:val="007722E4"/>
    <w:rsid w:val="0077235C"/>
    <w:rsid w:val="007A4C63"/>
    <w:rsid w:val="007F4153"/>
    <w:rsid w:val="00802998"/>
    <w:rsid w:val="00816EB3"/>
    <w:rsid w:val="00822094"/>
    <w:rsid w:val="00860A0A"/>
    <w:rsid w:val="008615A0"/>
    <w:rsid w:val="00867AC8"/>
    <w:rsid w:val="00870C47"/>
    <w:rsid w:val="008820F3"/>
    <w:rsid w:val="008C1BFF"/>
    <w:rsid w:val="008C2E9F"/>
    <w:rsid w:val="008C5CC2"/>
    <w:rsid w:val="008E17C0"/>
    <w:rsid w:val="008F46A9"/>
    <w:rsid w:val="00906066"/>
    <w:rsid w:val="00965E4F"/>
    <w:rsid w:val="00977B0D"/>
    <w:rsid w:val="009C5849"/>
    <w:rsid w:val="009F6782"/>
    <w:rsid w:val="00A04A95"/>
    <w:rsid w:val="00A148E8"/>
    <w:rsid w:val="00A156F0"/>
    <w:rsid w:val="00A47162"/>
    <w:rsid w:val="00A534EE"/>
    <w:rsid w:val="00A73E9B"/>
    <w:rsid w:val="00A75EB4"/>
    <w:rsid w:val="00A80202"/>
    <w:rsid w:val="00A81EB0"/>
    <w:rsid w:val="00A852DE"/>
    <w:rsid w:val="00AA13AE"/>
    <w:rsid w:val="00AB185E"/>
    <w:rsid w:val="00B07C53"/>
    <w:rsid w:val="00B11119"/>
    <w:rsid w:val="00B2241D"/>
    <w:rsid w:val="00B32EE3"/>
    <w:rsid w:val="00B50860"/>
    <w:rsid w:val="00B82005"/>
    <w:rsid w:val="00B84584"/>
    <w:rsid w:val="00BB0EA5"/>
    <w:rsid w:val="00BB25DD"/>
    <w:rsid w:val="00BB2602"/>
    <w:rsid w:val="00BD4F0B"/>
    <w:rsid w:val="00C44970"/>
    <w:rsid w:val="00C61615"/>
    <w:rsid w:val="00C670E0"/>
    <w:rsid w:val="00C75939"/>
    <w:rsid w:val="00C95D4E"/>
    <w:rsid w:val="00CE5D80"/>
    <w:rsid w:val="00D8361F"/>
    <w:rsid w:val="00D978B4"/>
    <w:rsid w:val="00DE55B6"/>
    <w:rsid w:val="00E15B2F"/>
    <w:rsid w:val="00E413EA"/>
    <w:rsid w:val="00E821D5"/>
    <w:rsid w:val="00EB6F69"/>
    <w:rsid w:val="00EE0D49"/>
    <w:rsid w:val="00F1073D"/>
    <w:rsid w:val="00F32374"/>
    <w:rsid w:val="00F37CCB"/>
    <w:rsid w:val="00F446D5"/>
    <w:rsid w:val="00F95286"/>
    <w:rsid w:val="00F9566D"/>
    <w:rsid w:val="00FA593D"/>
    <w:rsid w:val="00FB3454"/>
    <w:rsid w:val="00FC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37CCB"/>
    <w:rPr>
      <w:rFonts w:ascii="Verdana" w:eastAsiaTheme="minorEastAsia" w:hAnsi="Verdana"/>
      <w:sz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37CCB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37CCB"/>
    <w:rPr>
      <w:rFonts w:eastAsiaTheme="minorEastAsia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3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7CCB"/>
    <w:rPr>
      <w:rFonts w:ascii="Tahoma" w:eastAsiaTheme="minorEastAsia" w:hAnsi="Tahoma" w:cs="Tahoma"/>
      <w:sz w:val="16"/>
      <w:szCs w:val="16"/>
      <w:lang w:eastAsia="nl-BE"/>
    </w:rPr>
  </w:style>
  <w:style w:type="paragraph" w:styleId="Titel">
    <w:name w:val="Title"/>
    <w:basedOn w:val="Standaard"/>
    <w:next w:val="Standaard"/>
    <w:link w:val="TitelChar"/>
    <w:uiPriority w:val="10"/>
    <w:qFormat/>
    <w:rsid w:val="00F37CCB"/>
    <w:pPr>
      <w:numPr>
        <w:numId w:val="2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="GosmickSans" w:eastAsiaTheme="majorEastAsia" w:hAnsi="GosmickSans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37CCB"/>
    <w:rPr>
      <w:rFonts w:ascii="GosmickSans" w:eastAsiaTheme="majorEastAsia" w:hAnsi="GosmickSans" w:cstheme="majorBidi"/>
      <w:b/>
      <w:color w:val="17365D" w:themeColor="text2" w:themeShade="BF"/>
      <w:spacing w:val="5"/>
      <w:kern w:val="28"/>
      <w:sz w:val="52"/>
      <w:szCs w:val="52"/>
      <w:lang w:eastAsia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37CCB"/>
    <w:pPr>
      <w:numPr>
        <w:ilvl w:val="1"/>
      </w:numPr>
    </w:pPr>
    <w:rPr>
      <w:rFonts w:ascii="GosmickSans" w:eastAsiaTheme="majorEastAsia" w:hAnsi="GosmickSans" w:cstheme="majorBidi"/>
      <w:b/>
      <w:iCs/>
      <w:color w:val="4F81BD" w:themeColor="accent1"/>
      <w:spacing w:val="15"/>
      <w:sz w:val="36"/>
      <w:szCs w:val="24"/>
      <w:u w:val="singl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37CCB"/>
    <w:rPr>
      <w:rFonts w:ascii="GosmickSans" w:eastAsiaTheme="majorEastAsia" w:hAnsi="GosmickSans" w:cstheme="majorBidi"/>
      <w:b/>
      <w:iCs/>
      <w:color w:val="4F81BD" w:themeColor="accent1"/>
      <w:spacing w:val="15"/>
      <w:sz w:val="36"/>
      <w:szCs w:val="24"/>
      <w:u w:val="single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80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02998"/>
    <w:rPr>
      <w:rFonts w:ascii="Verdana" w:eastAsiaTheme="minorEastAsia" w:hAnsi="Verdana"/>
      <w:sz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80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02998"/>
    <w:rPr>
      <w:rFonts w:ascii="Verdana" w:eastAsiaTheme="minorEastAsia" w:hAnsi="Verdana"/>
      <w:sz w:val="24"/>
      <w:lang w:eastAsia="nl-BE"/>
    </w:rPr>
  </w:style>
  <w:style w:type="paragraph" w:customStyle="1" w:styleId="GKstandaard">
    <w:name w:val="GK standaard"/>
    <w:basedOn w:val="Standaard"/>
    <w:qFormat/>
    <w:rsid w:val="006254FB"/>
    <w:pPr>
      <w:spacing w:line="360" w:lineRule="auto"/>
    </w:pPr>
    <w:rPr>
      <w:rFonts w:eastAsiaTheme="minorHAnsi"/>
      <w:sz w:val="22"/>
      <w:lang w:eastAsia="en-US"/>
    </w:rPr>
  </w:style>
  <w:style w:type="paragraph" w:customStyle="1" w:styleId="GKondertitel">
    <w:name w:val="GK ondertitel"/>
    <w:basedOn w:val="Ondertitel"/>
    <w:qFormat/>
    <w:rsid w:val="006254FB"/>
    <w:rPr>
      <w:rFonts w:ascii="Happy Monkey" w:hAnsi="Happy Monkey"/>
      <w:b w:val="0"/>
      <w:sz w:val="32"/>
      <w:lang w:eastAsia="en-US"/>
    </w:rPr>
  </w:style>
  <w:style w:type="paragraph" w:styleId="Lijstalinea">
    <w:name w:val="List Paragraph"/>
    <w:basedOn w:val="Standaard"/>
    <w:uiPriority w:val="34"/>
    <w:qFormat/>
    <w:rsid w:val="006254FB"/>
    <w:pPr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table" w:styleId="Tabelraster">
    <w:name w:val="Table Grid"/>
    <w:basedOn w:val="Standaardtabel"/>
    <w:uiPriority w:val="59"/>
    <w:rsid w:val="00A8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37CCB"/>
    <w:rPr>
      <w:rFonts w:ascii="Verdana" w:eastAsiaTheme="minorEastAsia" w:hAnsi="Verdana"/>
      <w:sz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37CCB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37CCB"/>
    <w:rPr>
      <w:rFonts w:eastAsiaTheme="minorEastAsia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3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7CCB"/>
    <w:rPr>
      <w:rFonts w:ascii="Tahoma" w:eastAsiaTheme="minorEastAsia" w:hAnsi="Tahoma" w:cs="Tahoma"/>
      <w:sz w:val="16"/>
      <w:szCs w:val="16"/>
      <w:lang w:eastAsia="nl-BE"/>
    </w:rPr>
  </w:style>
  <w:style w:type="paragraph" w:styleId="Titel">
    <w:name w:val="Title"/>
    <w:basedOn w:val="Standaard"/>
    <w:next w:val="Standaard"/>
    <w:link w:val="TitelChar"/>
    <w:uiPriority w:val="10"/>
    <w:qFormat/>
    <w:rsid w:val="00F37CCB"/>
    <w:pPr>
      <w:numPr>
        <w:numId w:val="2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="GosmickSans" w:eastAsiaTheme="majorEastAsia" w:hAnsi="GosmickSans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37CCB"/>
    <w:rPr>
      <w:rFonts w:ascii="GosmickSans" w:eastAsiaTheme="majorEastAsia" w:hAnsi="GosmickSans" w:cstheme="majorBidi"/>
      <w:b/>
      <w:color w:val="17365D" w:themeColor="text2" w:themeShade="BF"/>
      <w:spacing w:val="5"/>
      <w:kern w:val="28"/>
      <w:sz w:val="52"/>
      <w:szCs w:val="52"/>
      <w:lang w:eastAsia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37CCB"/>
    <w:pPr>
      <w:numPr>
        <w:ilvl w:val="1"/>
      </w:numPr>
    </w:pPr>
    <w:rPr>
      <w:rFonts w:ascii="GosmickSans" w:eastAsiaTheme="majorEastAsia" w:hAnsi="GosmickSans" w:cstheme="majorBidi"/>
      <w:b/>
      <w:iCs/>
      <w:color w:val="4F81BD" w:themeColor="accent1"/>
      <w:spacing w:val="15"/>
      <w:sz w:val="36"/>
      <w:szCs w:val="24"/>
      <w:u w:val="singl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37CCB"/>
    <w:rPr>
      <w:rFonts w:ascii="GosmickSans" w:eastAsiaTheme="majorEastAsia" w:hAnsi="GosmickSans" w:cstheme="majorBidi"/>
      <w:b/>
      <w:iCs/>
      <w:color w:val="4F81BD" w:themeColor="accent1"/>
      <w:spacing w:val="15"/>
      <w:sz w:val="36"/>
      <w:szCs w:val="24"/>
      <w:u w:val="single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80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02998"/>
    <w:rPr>
      <w:rFonts w:ascii="Verdana" w:eastAsiaTheme="minorEastAsia" w:hAnsi="Verdana"/>
      <w:sz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802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02998"/>
    <w:rPr>
      <w:rFonts w:ascii="Verdana" w:eastAsiaTheme="minorEastAsia" w:hAnsi="Verdana"/>
      <w:sz w:val="24"/>
      <w:lang w:eastAsia="nl-BE"/>
    </w:rPr>
  </w:style>
  <w:style w:type="paragraph" w:customStyle="1" w:styleId="GKstandaard">
    <w:name w:val="GK standaard"/>
    <w:basedOn w:val="Standaard"/>
    <w:qFormat/>
    <w:rsid w:val="006254FB"/>
    <w:pPr>
      <w:spacing w:line="360" w:lineRule="auto"/>
    </w:pPr>
    <w:rPr>
      <w:rFonts w:eastAsiaTheme="minorHAnsi"/>
      <w:sz w:val="22"/>
      <w:lang w:eastAsia="en-US"/>
    </w:rPr>
  </w:style>
  <w:style w:type="paragraph" w:customStyle="1" w:styleId="GKondertitel">
    <w:name w:val="GK ondertitel"/>
    <w:basedOn w:val="Ondertitel"/>
    <w:qFormat/>
    <w:rsid w:val="006254FB"/>
    <w:rPr>
      <w:rFonts w:ascii="Happy Monkey" w:hAnsi="Happy Monkey"/>
      <w:b w:val="0"/>
      <w:sz w:val="32"/>
      <w:lang w:eastAsia="en-US"/>
    </w:rPr>
  </w:style>
  <w:style w:type="paragraph" w:styleId="Lijstalinea">
    <w:name w:val="List Paragraph"/>
    <w:basedOn w:val="Standaard"/>
    <w:uiPriority w:val="34"/>
    <w:qFormat/>
    <w:rsid w:val="006254FB"/>
    <w:pPr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table" w:styleId="Tabelraster">
    <w:name w:val="Table Grid"/>
    <w:basedOn w:val="Standaardtabel"/>
    <w:uiPriority w:val="59"/>
    <w:rsid w:val="00A8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36" Type="http://schemas.openxmlformats.org/officeDocument/2006/relationships/image" Target="media/image24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.%20PC\sjabloon%20nieuwe%20bunde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nieuwe bundel</Template>
  <TotalTime>350</TotalTime>
  <Pages>17</Pages>
  <Words>795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</dc:creator>
  <cp:lastModifiedBy>Leen</cp:lastModifiedBy>
  <cp:revision>115</cp:revision>
  <dcterms:created xsi:type="dcterms:W3CDTF">2017-01-05T13:12:00Z</dcterms:created>
  <dcterms:modified xsi:type="dcterms:W3CDTF">2017-03-01T10:19:00Z</dcterms:modified>
</cp:coreProperties>
</file>